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10BB6C" w14:textId="77777777" w:rsidR="00237F95" w:rsidRDefault="0024494F" w:rsidP="0024494F">
      <w:pPr>
        <w:pStyle w:val="NameDate"/>
      </w:pPr>
      <w:bookmarkStart w:id="0" w:name="_GoBack"/>
      <w:bookmarkEnd w:id="0"/>
      <w:r w:rsidRPr="0024494F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CCBECE6" wp14:editId="464C13EA">
                <wp:simplePos x="0" y="0"/>
                <wp:positionH relativeFrom="margin">
                  <wp:posOffset>914400</wp:posOffset>
                </wp:positionH>
                <wp:positionV relativeFrom="margin">
                  <wp:posOffset>333375</wp:posOffset>
                </wp:positionV>
                <wp:extent cx="5143500" cy="466725"/>
                <wp:effectExtent l="0" t="0" r="0" b="9525"/>
                <wp:wrapTight wrapText="bothSides">
                  <wp:wrapPolygon edited="0">
                    <wp:start x="0" y="0"/>
                    <wp:lineTo x="0" y="21159"/>
                    <wp:lineTo x="21520" y="21159"/>
                    <wp:lineTo x="21520" y="0"/>
                    <wp:lineTo x="0" y="0"/>
                  </wp:wrapPolygon>
                </wp:wrapTight>
                <wp:docPr id="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D8380" w14:textId="77777777" w:rsidR="00DC2BD9" w:rsidRDefault="0024494F" w:rsidP="0024494F">
                            <w:pPr>
                              <w:pStyle w:val="NotetakingwithVocabTitle"/>
                            </w:pPr>
                            <w:r>
                              <w:t>Notetaking with Vocabulary</w:t>
                            </w:r>
                          </w:p>
                          <w:p w14:paraId="30EAACE7" w14:textId="77777777" w:rsidR="00DC2BD9" w:rsidRDefault="00DC2BD9" w:rsidP="00DC2BD9">
                            <w:r>
                              <w:rPr>
                                <w:rStyle w:val="ForUseWith"/>
                              </w:rPr>
                              <w:t xml:space="preserve">For use </w:t>
                            </w:r>
                            <w:r w:rsidR="006D272F">
                              <w:rPr>
                                <w:rStyle w:val="ForUseWith"/>
                              </w:rPr>
                              <w:t>after</w:t>
                            </w:r>
                            <w:r>
                              <w:rPr>
                                <w:rStyle w:val="ForUseWith"/>
                              </w:rPr>
                              <w:t xml:space="preserve"> </w:t>
                            </w:r>
                            <w:r w:rsidR="006D272F">
                              <w:rPr>
                                <w:rStyle w:val="ForUseWith"/>
                              </w:rPr>
                              <w:t>Lesson</w:t>
                            </w:r>
                            <w:r>
                              <w:rPr>
                                <w:rStyle w:val="ForUseWith"/>
                              </w:rPr>
                              <w:t xml:space="preserve"> </w:t>
                            </w:r>
                            <w:r w:rsidR="003C484A">
                              <w:rPr>
                                <w:rStyle w:val="ForUseWith"/>
                              </w:rPr>
                              <w:t>2.3</w:t>
                            </w:r>
                          </w:p>
                          <w:p w14:paraId="35F7E6DF" w14:textId="77777777" w:rsidR="00DB6444" w:rsidRPr="00DC2BD9" w:rsidRDefault="00DB6444" w:rsidP="00DC2BD9">
                            <w:pPr>
                              <w:rPr>
                                <w:rStyle w:val="ForUseWith"/>
                                <w:rFonts w:ascii="Times New Roman" w:hAnsi="Times New Roman"/>
                                <w:b w:val="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BECE6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in;margin-top:26.25pt;width:405pt;height:36.75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Q3rQIAAKo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" filled="f" stroked="f">
                <v:textbox inset="0,0,0,0">
                  <w:txbxContent>
                    <w:p w14:paraId="763D8380" w14:textId="77777777" w:rsidR="00DC2BD9" w:rsidRDefault="0024494F" w:rsidP="0024494F">
                      <w:pPr>
                        <w:pStyle w:val="NotetakingwithVocabTitle"/>
                      </w:pPr>
                      <w:r>
                        <w:t>Notetaking with Vocabulary</w:t>
                      </w:r>
                    </w:p>
                    <w:p w14:paraId="30EAACE7" w14:textId="77777777" w:rsidR="00DC2BD9" w:rsidRDefault="00DC2BD9" w:rsidP="00DC2BD9">
                      <w:r>
                        <w:rPr>
                          <w:rStyle w:val="ForUseWith"/>
                        </w:rPr>
                        <w:t xml:space="preserve">For use </w:t>
                      </w:r>
                      <w:r w:rsidR="006D272F">
                        <w:rPr>
                          <w:rStyle w:val="ForUseWith"/>
                        </w:rPr>
                        <w:t>after</w:t>
                      </w:r>
                      <w:r>
                        <w:rPr>
                          <w:rStyle w:val="ForUseWith"/>
                        </w:rPr>
                        <w:t xml:space="preserve"> </w:t>
                      </w:r>
                      <w:r w:rsidR="006D272F">
                        <w:rPr>
                          <w:rStyle w:val="ForUseWith"/>
                        </w:rPr>
                        <w:t>Lesson</w:t>
                      </w:r>
                      <w:r>
                        <w:rPr>
                          <w:rStyle w:val="ForUseWith"/>
                        </w:rPr>
                        <w:t xml:space="preserve"> </w:t>
                      </w:r>
                      <w:r w:rsidR="003C484A">
                        <w:rPr>
                          <w:rStyle w:val="ForUseWith"/>
                        </w:rPr>
                        <w:t>2.3</w:t>
                      </w:r>
                    </w:p>
                    <w:p w14:paraId="35F7E6DF" w14:textId="77777777" w:rsidR="00DB6444" w:rsidRPr="00DC2BD9" w:rsidRDefault="00DB6444" w:rsidP="00DC2BD9">
                      <w:pPr>
                        <w:rPr>
                          <w:rStyle w:val="ForUseWith"/>
                          <w:rFonts w:ascii="Times New Roman" w:hAnsi="Times New Roman"/>
                          <w:b w:val="0"/>
                          <w:sz w:val="24"/>
                          <w:szCs w:val="32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24494F">
        <w:rPr>
          <w:noProof/>
        </w:rPr>
        <mc:AlternateContent>
          <mc:Choice Requires="wps">
            <w:drawing>
              <wp:anchor distT="0" distB="76200" distL="114300" distR="114300" simplePos="0" relativeHeight="251652096" behindDoc="1" locked="0" layoutInCell="1" allowOverlap="1" wp14:anchorId="6FA4C21C" wp14:editId="1EB79EAA">
                <wp:simplePos x="0" y="0"/>
                <wp:positionH relativeFrom="margin">
                  <wp:posOffset>0</wp:posOffset>
                </wp:positionH>
                <wp:positionV relativeFrom="margin">
                  <wp:posOffset>304800</wp:posOffset>
                </wp:positionV>
                <wp:extent cx="838200" cy="495300"/>
                <wp:effectExtent l="9525" t="0" r="0" b="0"/>
                <wp:wrapTopAndBottom/>
                <wp:docPr id="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80500" w14:textId="77777777" w:rsidR="00237F95" w:rsidRPr="00905465" w:rsidRDefault="003C484A" w:rsidP="00237F95">
                            <w:pPr>
                              <w:pStyle w:val="TitleNumber"/>
                            </w:pPr>
                            <w:r>
                              <w:t>2.3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A4C21C" id="AutoShape 25" o:spid="_x0000_s1027" style="position:absolute;margin-left:0;margin-top:24pt;width:66pt;height:39pt;z-index:-251664384;visibility:visible;mso-wrap-style:square;mso-width-percent:0;mso-height-percent:0;mso-wrap-distance-left:9pt;mso-wrap-distance-top:0;mso-wrap-distance-right:9pt;mso-wrap-distance-bottom:6pt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" fillcolor="black" stroked="f">
                <v:textbox inset="0,6pt,0,0">
                  <w:txbxContent>
                    <w:p w14:paraId="54E80500" w14:textId="77777777" w:rsidR="00237F95" w:rsidRPr="00905465" w:rsidRDefault="003C484A" w:rsidP="00237F95">
                      <w:pPr>
                        <w:pStyle w:val="TitleNumber"/>
                      </w:pPr>
                      <w:r>
                        <w:t>2.3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r w:rsidR="00237F95" w:rsidRPr="0024494F">
        <w:t>Name</w:t>
      </w:r>
      <w:r w:rsidR="00237F95">
        <w:tab/>
      </w:r>
      <w:r w:rsidR="00237F95">
        <w:tab/>
        <w:t>Date</w:t>
      </w:r>
      <w:r w:rsidR="00237F95">
        <w:tab/>
      </w:r>
    </w:p>
    <w:p w14:paraId="17F2EF03" w14:textId="77777777" w:rsidR="00D209F4" w:rsidRDefault="00B51809" w:rsidP="00D447B0">
      <w:pPr>
        <w:pStyle w:val="DirectionLine"/>
      </w:pPr>
      <w:r>
        <w:t>In your own words</w:t>
      </w:r>
      <w:r w:rsidR="00370561">
        <w:t>,</w:t>
      </w:r>
      <w:r>
        <w:t xml:space="preserve"> write the meaning of </w:t>
      </w:r>
      <w:r w:rsidR="00B10111">
        <w:t>each</w:t>
      </w:r>
      <w:r>
        <w:t xml:space="preserve"> vocabulary term.</w:t>
      </w:r>
    </w:p>
    <w:p w14:paraId="5DC7F239" w14:textId="77777777" w:rsidR="00D447B0" w:rsidRDefault="003818B9" w:rsidP="00B51809">
      <w:pPr>
        <w:pStyle w:val="BaseText"/>
      </w:pPr>
      <w:r>
        <w:t>line perpendicular to a plane</w:t>
      </w:r>
    </w:p>
    <w:p w14:paraId="5AA44E05" w14:textId="77777777" w:rsidR="00D01135" w:rsidRDefault="00D01135" w:rsidP="00B51809">
      <w:pPr>
        <w:pStyle w:val="BaseText"/>
      </w:pPr>
    </w:p>
    <w:p w14:paraId="6C52036F" w14:textId="77777777" w:rsidR="00D01135" w:rsidRDefault="00D01135" w:rsidP="00B51809">
      <w:pPr>
        <w:pStyle w:val="BaseText"/>
      </w:pPr>
    </w:p>
    <w:p w14:paraId="215AAF90" w14:textId="77777777" w:rsidR="00B10111" w:rsidRDefault="003818B9" w:rsidP="003818B9">
      <w:pPr>
        <w:pStyle w:val="CoreConcepts"/>
        <w:spacing w:after="240"/>
      </w:pPr>
      <w:r w:rsidRPr="00625D76">
        <w:rPr>
          <w:rFonts w:ascii="Arial" w:hAnsi="Arial" w:cs="Arial"/>
        </w:rPr>
        <w:t>Postulate</w:t>
      </w:r>
      <w:r>
        <w:rPr>
          <w:rFonts w:ascii="Arial" w:hAnsi="Arial" w:cs="Arial"/>
        </w:rPr>
        <w:t>s</w:t>
      </w:r>
      <w:r>
        <w:t xml:space="preserve">  </w:t>
      </w:r>
    </w:p>
    <w:p w14:paraId="2F0DF311" w14:textId="77777777" w:rsidR="003818B9" w:rsidRDefault="003818B9" w:rsidP="003818B9">
      <w:pPr>
        <w:pStyle w:val="CoreConcepts"/>
        <w:spacing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6"/>
          <w:szCs w:val="26"/>
        </w:rPr>
        <w:t>Point, Line, and Plane Postulates</w:t>
      </w:r>
    </w:p>
    <w:p w14:paraId="45329F27" w14:textId="77777777" w:rsidR="00D447B0" w:rsidRDefault="003818B9" w:rsidP="003818B9">
      <w:pPr>
        <w:pStyle w:val="ArialBold12pt"/>
        <w:tabs>
          <w:tab w:val="left" w:pos="3840"/>
          <w:tab w:val="left" w:pos="6000"/>
        </w:tabs>
      </w:pPr>
      <w:r>
        <w:t>Postulate</w:t>
      </w:r>
      <w:r>
        <w:tab/>
        <w:t>Example</w:t>
      </w:r>
    </w:p>
    <w:p w14:paraId="42107C0D" w14:textId="77777777" w:rsidR="003818B9" w:rsidRDefault="003818B9" w:rsidP="003818B9">
      <w:pPr>
        <w:pStyle w:val="BaseText"/>
        <w:tabs>
          <w:tab w:val="left" w:pos="3840"/>
          <w:tab w:val="left" w:pos="6000"/>
        </w:tabs>
      </w:pPr>
      <w:r w:rsidRPr="003818B9">
        <w:rPr>
          <w:rStyle w:val="InlineHead"/>
        </w:rPr>
        <w:t>2.1 Two Point Postulate</w:t>
      </w:r>
      <w:r w:rsidR="00B10111">
        <w:t xml:space="preserve"> </w:t>
      </w:r>
      <w:r>
        <w:tab/>
      </w:r>
      <w:r>
        <w:tab/>
        <w:t xml:space="preserve">Through points </w:t>
      </w:r>
      <w:r w:rsidRPr="004D30B7">
        <w:rPr>
          <w:i/>
        </w:rPr>
        <w:t>A</w:t>
      </w:r>
      <w:r>
        <w:t xml:space="preserve"> and </w:t>
      </w:r>
      <w:r w:rsidRPr="004D30B7">
        <w:rPr>
          <w:i/>
        </w:rPr>
        <w:t>B</w:t>
      </w:r>
      <w:r>
        <w:t xml:space="preserve">, there is </w:t>
      </w:r>
      <w:r>
        <w:br/>
      </w:r>
      <w:r w:rsidR="00B10111">
        <w:t xml:space="preserve">Through </w:t>
      </w:r>
      <w:r>
        <w:t>any two points, there</w:t>
      </w:r>
      <w:r>
        <w:tab/>
      </w:r>
      <w:r w:rsidR="004D30B7">
        <w:rPr>
          <w:noProof/>
        </w:rPr>
        <w:drawing>
          <wp:anchor distT="0" distB="0" distL="114300" distR="114300" simplePos="0" relativeHeight="251682816" behindDoc="0" locked="1" layoutInCell="1" allowOverlap="1" wp14:anchorId="054EA838" wp14:editId="79D514D4">
            <wp:simplePos x="0" y="0"/>
            <wp:positionH relativeFrom="column">
              <wp:posOffset>2463800</wp:posOffset>
            </wp:positionH>
            <wp:positionV relativeFrom="paragraph">
              <wp:posOffset>76835</wp:posOffset>
            </wp:positionV>
            <wp:extent cx="868680" cy="525780"/>
            <wp:effectExtent l="0" t="0" r="7620" b="7620"/>
            <wp:wrapNone/>
            <wp:docPr id="15" name="Picture 15" descr="TA: K:\BI-HighSchool\Geometry.01\Ancillaries\Production\Geometry SJ\art\ch 02\HSGeo_sj_0203_003.eps,4/7/2014 4:01:38 PM replaced: 6/29/2018 3:33:41 P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 xml:space="preserve">exactly one line </w:t>
      </w:r>
      <w:r w:rsidRPr="004D30B7">
        <w:rPr>
          <w:rFonts w:ascii="MT Extra" w:hAnsi="MT Extra"/>
        </w:rPr>
        <w:t></w:t>
      </w:r>
      <w:r>
        <w:t xml:space="preserve">. Line </w:t>
      </w:r>
      <w:r w:rsidR="004D30B7" w:rsidRPr="004D30B7">
        <w:rPr>
          <w:rFonts w:ascii="MT Extra" w:hAnsi="MT Extra"/>
        </w:rPr>
        <w:t></w:t>
      </w:r>
      <w:r>
        <w:t xml:space="preserve"> contains</w:t>
      </w:r>
      <w:r>
        <w:br/>
      </w:r>
      <w:r w:rsidR="00B10111">
        <w:t xml:space="preserve">exists exactly </w:t>
      </w:r>
      <w:r>
        <w:t>one line.</w:t>
      </w:r>
      <w:r>
        <w:tab/>
      </w:r>
      <w:r>
        <w:tab/>
        <w:t>at least two points.</w:t>
      </w:r>
    </w:p>
    <w:p w14:paraId="0D73D33F" w14:textId="77777777" w:rsidR="003818B9" w:rsidRDefault="006A1E18" w:rsidP="004D30B7">
      <w:pPr>
        <w:pStyle w:val="BaseText"/>
        <w:tabs>
          <w:tab w:val="left" w:pos="3840"/>
          <w:tab w:val="left" w:pos="6000"/>
        </w:tabs>
        <w:spacing w:after="360"/>
      </w:pPr>
      <w:r>
        <w:rPr>
          <w:rFonts w:ascii="Arial" w:hAnsi="Arial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601445F" wp14:editId="19A8B48D">
                <wp:simplePos x="0" y="0"/>
                <wp:positionH relativeFrom="margin">
                  <wp:posOffset>610</wp:posOffset>
                </wp:positionH>
                <wp:positionV relativeFrom="margin">
                  <wp:posOffset>4214165</wp:posOffset>
                </wp:positionV>
                <wp:extent cx="6065215" cy="2699309"/>
                <wp:effectExtent l="0" t="0" r="12065" b="2540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215" cy="2699309"/>
                          <a:chOff x="0" y="0"/>
                          <a:chExt cx="6065215" cy="2699309"/>
                        </a:xfrm>
                      </wpg:grpSpPr>
                      <wps:wsp>
                        <wps:cNvPr id="27" name="Straight Connector 27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0" y="1031443"/>
                            <a:ext cx="6057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7315" y="2699309"/>
                            <a:ext cx="6057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07AFF" id="Group 12" o:spid="_x0000_s1026" style="position:absolute;margin-left:.05pt;margin-top:331.8pt;width:477.6pt;height:212.55pt;z-index:251693056;mso-position-horizontal-relative:margin;mso-position-vertical-relative:margin" coordsize="60652,26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">
                <v:line id="Straight Connector 27" o:spid="_x0000_s1027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" strokecolor="black [3040]"/>
                <v:line id="Straight Connector 28" o:spid="_x0000_s1028" style="position:absolute;visibility:visible;mso-wrap-style:square" from="0,10314" to="60579,10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" strokecolor="black [3040]"/>
                <v:line id="Straight Connector 29" o:spid="_x0000_s1029" style="position:absolute;visibility:visible;mso-wrap-style:square" from="73,26993" to="60652,26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" strokecolor="black [3040]"/>
                <w10:wrap anchorx="margin" anchory="margin"/>
              </v:group>
            </w:pict>
          </mc:Fallback>
        </mc:AlternateContent>
      </w:r>
      <w:r w:rsidR="003818B9" w:rsidRPr="003818B9">
        <w:rPr>
          <w:rStyle w:val="InlineHead"/>
        </w:rPr>
        <w:t>2.</w:t>
      </w:r>
      <w:r w:rsidR="003818B9">
        <w:rPr>
          <w:rStyle w:val="InlineHead"/>
        </w:rPr>
        <w:t>2</w:t>
      </w:r>
      <w:r w:rsidR="003818B9" w:rsidRPr="003818B9">
        <w:rPr>
          <w:rStyle w:val="InlineHead"/>
        </w:rPr>
        <w:t xml:space="preserve"> </w:t>
      </w:r>
      <w:r w:rsidR="003818B9">
        <w:rPr>
          <w:rStyle w:val="InlineHead"/>
        </w:rPr>
        <w:t>Line-</w:t>
      </w:r>
      <w:r w:rsidR="003818B9" w:rsidRPr="003818B9">
        <w:rPr>
          <w:rStyle w:val="InlineHead"/>
        </w:rPr>
        <w:t>Point Postulate</w:t>
      </w:r>
      <w:r w:rsidR="003818B9">
        <w:br/>
      </w:r>
      <w:r w:rsidR="00B10111">
        <w:t xml:space="preserve">A line </w:t>
      </w:r>
      <w:r w:rsidR="004D30B7">
        <w:t>contains at least two points.</w:t>
      </w:r>
    </w:p>
    <w:p w14:paraId="2F7BC72B" w14:textId="77777777" w:rsidR="004D30B7" w:rsidRDefault="004D30B7" w:rsidP="004D30B7">
      <w:pPr>
        <w:pStyle w:val="BaseText"/>
        <w:tabs>
          <w:tab w:val="left" w:pos="3840"/>
          <w:tab w:val="left" w:pos="6000"/>
        </w:tabs>
      </w:pPr>
      <w:r w:rsidRPr="003818B9">
        <w:rPr>
          <w:rStyle w:val="InlineHead"/>
        </w:rPr>
        <w:t>2.</w:t>
      </w:r>
      <w:r>
        <w:rPr>
          <w:rStyle w:val="InlineHead"/>
        </w:rPr>
        <w:t>3</w:t>
      </w:r>
      <w:r w:rsidRPr="003818B9">
        <w:rPr>
          <w:rStyle w:val="InlineHead"/>
        </w:rPr>
        <w:t xml:space="preserve"> </w:t>
      </w:r>
      <w:r>
        <w:rPr>
          <w:rStyle w:val="InlineHead"/>
        </w:rPr>
        <w:t>Line Intersection</w:t>
      </w:r>
      <w:r w:rsidRPr="003818B9">
        <w:rPr>
          <w:rStyle w:val="InlineHead"/>
        </w:rPr>
        <w:t xml:space="preserve"> Postulate</w:t>
      </w:r>
      <w:r>
        <w:t xml:space="preserve">   </w:t>
      </w:r>
      <w:r>
        <w:tab/>
      </w:r>
      <w:r>
        <w:rPr>
          <w:noProof/>
        </w:rPr>
        <w:drawing>
          <wp:anchor distT="0" distB="0" distL="114300" distR="114300" simplePos="0" relativeHeight="251680768" behindDoc="0" locked="1" layoutInCell="1" allowOverlap="1" wp14:anchorId="782335FF" wp14:editId="79DB815A">
            <wp:simplePos x="0" y="0"/>
            <wp:positionH relativeFrom="column">
              <wp:posOffset>2477770</wp:posOffset>
            </wp:positionH>
            <wp:positionV relativeFrom="paragraph">
              <wp:posOffset>33655</wp:posOffset>
            </wp:positionV>
            <wp:extent cx="739140" cy="739140"/>
            <wp:effectExtent l="0" t="0" r="3810" b="3810"/>
            <wp:wrapNone/>
            <wp:docPr id="21" name="Picture 21" descr="TA: K:\BI-HighSchool\Geometry.01\Ancillaries\Production\Geometry SJ\art\ch 02\HSGeo_sj_0203_004.eps,4/7/2014 4:03:01 PM replaced: 6/29/2018 3:33:41 P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 xml:space="preserve">The intersection of line </w:t>
      </w:r>
      <w:r w:rsidRPr="004D30B7">
        <w:rPr>
          <w:i/>
        </w:rPr>
        <w:t>m</w:t>
      </w:r>
      <w:r>
        <w:t xml:space="preserve"> and </w:t>
      </w:r>
      <w:r>
        <w:br/>
        <w:t>If two li</w:t>
      </w:r>
      <w:r w:rsidR="00B10111">
        <w:t>ne</w:t>
      </w:r>
      <w:r>
        <w:t>s intersect, then their</w:t>
      </w:r>
      <w:r>
        <w:tab/>
      </w:r>
      <w:r>
        <w:tab/>
        <w:t xml:space="preserve">line </w:t>
      </w:r>
      <w:r w:rsidRPr="004D30B7">
        <w:rPr>
          <w:i/>
        </w:rPr>
        <w:t>n</w:t>
      </w:r>
      <w:r>
        <w:t xml:space="preserve"> is point </w:t>
      </w:r>
      <w:r w:rsidRPr="00F12BE5">
        <w:rPr>
          <w:i/>
        </w:rPr>
        <w:t>C</w:t>
      </w:r>
      <w:r>
        <w:t>.</w:t>
      </w:r>
      <w:r>
        <w:br/>
        <w:t>intersection is exactly one point.</w:t>
      </w:r>
    </w:p>
    <w:p w14:paraId="3A9487B3" w14:textId="77777777" w:rsidR="00D01135" w:rsidRDefault="00D01135" w:rsidP="00D01135">
      <w:pPr>
        <w:pStyle w:val="BaseText"/>
        <w:tabs>
          <w:tab w:val="left" w:pos="3840"/>
          <w:tab w:val="left" w:pos="6000"/>
        </w:tabs>
        <w:spacing w:after="360"/>
      </w:pPr>
    </w:p>
    <w:p w14:paraId="6F26B803" w14:textId="77777777" w:rsidR="004D30B7" w:rsidRDefault="004D30B7" w:rsidP="004D30B7">
      <w:pPr>
        <w:pStyle w:val="BaseText"/>
        <w:tabs>
          <w:tab w:val="left" w:pos="3840"/>
          <w:tab w:val="left" w:pos="6000"/>
        </w:tabs>
      </w:pPr>
      <w:r w:rsidRPr="003818B9">
        <w:rPr>
          <w:rStyle w:val="InlineHead"/>
        </w:rPr>
        <w:t>2.</w:t>
      </w:r>
      <w:r>
        <w:rPr>
          <w:rStyle w:val="InlineHead"/>
        </w:rPr>
        <w:t>4</w:t>
      </w:r>
      <w:r w:rsidRPr="003818B9">
        <w:rPr>
          <w:rStyle w:val="InlineHead"/>
        </w:rPr>
        <w:t xml:space="preserve"> T</w:t>
      </w:r>
      <w:r>
        <w:rPr>
          <w:rStyle w:val="InlineHead"/>
        </w:rPr>
        <w:t>hree</w:t>
      </w:r>
      <w:r w:rsidRPr="003818B9">
        <w:rPr>
          <w:rStyle w:val="InlineHead"/>
        </w:rPr>
        <w:t xml:space="preserve"> Point Postulate</w:t>
      </w:r>
      <w:r>
        <w:t xml:space="preserve">   </w:t>
      </w:r>
      <w:r>
        <w:tab/>
      </w:r>
      <w:r>
        <w:rPr>
          <w:noProof/>
        </w:rPr>
        <w:drawing>
          <wp:anchor distT="0" distB="0" distL="114300" distR="114300" simplePos="0" relativeHeight="251685888" behindDoc="0" locked="1" layoutInCell="1" allowOverlap="1" wp14:anchorId="74FE5480" wp14:editId="33AFDDDD">
            <wp:simplePos x="0" y="0"/>
            <wp:positionH relativeFrom="column">
              <wp:posOffset>2467610</wp:posOffset>
            </wp:positionH>
            <wp:positionV relativeFrom="paragraph">
              <wp:posOffset>60325</wp:posOffset>
            </wp:positionV>
            <wp:extent cx="739140" cy="449580"/>
            <wp:effectExtent l="0" t="0" r="3810" b="7620"/>
            <wp:wrapNone/>
            <wp:docPr id="25" name="Picture 25" descr="TA: K:\BI-HighSchool\Geometry.01\Ancillaries\Production\Geometry SJ\art\ch 02\HSGeo_sj_0203_005.eps,4/7/2014 4:03:42 PM replaced: 6/29/2018 3:33:42 P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 xml:space="preserve">Through points </w:t>
      </w:r>
      <w:r w:rsidRPr="004D30B7">
        <w:rPr>
          <w:i/>
        </w:rPr>
        <w:t>D</w:t>
      </w:r>
      <w:r>
        <w:t xml:space="preserve">, </w:t>
      </w:r>
      <w:r w:rsidRPr="004D30B7">
        <w:rPr>
          <w:i/>
        </w:rPr>
        <w:t>E</w:t>
      </w:r>
      <w:r>
        <w:t xml:space="preserve">, and </w:t>
      </w:r>
      <w:r w:rsidRPr="004D30B7">
        <w:rPr>
          <w:i/>
        </w:rPr>
        <w:t>F</w:t>
      </w:r>
      <w:r>
        <w:t xml:space="preserve">, there is </w:t>
      </w:r>
      <w:r>
        <w:br/>
      </w:r>
      <w:r w:rsidR="00B10111">
        <w:t xml:space="preserve">Through </w:t>
      </w:r>
      <w:r>
        <w:t>any three noncollinear</w:t>
      </w:r>
      <w:r>
        <w:tab/>
      </w:r>
      <w:r>
        <w:tab/>
        <w:t xml:space="preserve">exactly one plane, plane </w:t>
      </w:r>
      <w:r w:rsidRPr="004D30B7">
        <w:rPr>
          <w:i/>
        </w:rPr>
        <w:t>R</w:t>
      </w:r>
      <w:r>
        <w:t xml:space="preserve">. Plane </w:t>
      </w:r>
      <w:r w:rsidRPr="004D30B7">
        <w:rPr>
          <w:i/>
        </w:rPr>
        <w:t>R</w:t>
      </w:r>
      <w:r>
        <w:br/>
      </w:r>
      <w:r w:rsidR="006A1E18">
        <w:t xml:space="preserve">points, </w:t>
      </w:r>
      <w:r w:rsidR="00B10111">
        <w:t xml:space="preserve">there </w:t>
      </w:r>
      <w:r>
        <w:t>exists exactly</w:t>
      </w:r>
      <w:r>
        <w:tab/>
      </w:r>
      <w:r>
        <w:tab/>
      </w:r>
      <w:r w:rsidR="006623EB">
        <w:t>c</w:t>
      </w:r>
      <w:r>
        <w:t xml:space="preserve">ontains at least three noncollinear </w:t>
      </w:r>
      <w:r>
        <w:br/>
      </w:r>
      <w:r w:rsidR="006A1E18">
        <w:t>one plane.</w:t>
      </w:r>
      <w:r>
        <w:tab/>
      </w:r>
      <w:r>
        <w:tab/>
        <w:t>points.</w:t>
      </w:r>
    </w:p>
    <w:p w14:paraId="3B6E5110" w14:textId="77777777" w:rsidR="004D30B7" w:rsidRDefault="004D30B7" w:rsidP="004D30B7">
      <w:pPr>
        <w:pStyle w:val="BaseText"/>
        <w:tabs>
          <w:tab w:val="left" w:pos="3840"/>
          <w:tab w:val="left" w:pos="6000"/>
        </w:tabs>
      </w:pPr>
      <w:r w:rsidRPr="003818B9">
        <w:rPr>
          <w:rStyle w:val="InlineHead"/>
        </w:rPr>
        <w:t>2.</w:t>
      </w:r>
      <w:r>
        <w:rPr>
          <w:rStyle w:val="InlineHead"/>
        </w:rPr>
        <w:t>5</w:t>
      </w:r>
      <w:r w:rsidRPr="003818B9">
        <w:rPr>
          <w:rStyle w:val="InlineHead"/>
        </w:rPr>
        <w:t xml:space="preserve"> </w:t>
      </w:r>
      <w:r>
        <w:rPr>
          <w:rStyle w:val="InlineHead"/>
        </w:rPr>
        <w:t>Plane-</w:t>
      </w:r>
      <w:r w:rsidRPr="003818B9">
        <w:rPr>
          <w:rStyle w:val="InlineHead"/>
        </w:rPr>
        <w:t>Point Postulate</w:t>
      </w:r>
      <w:r>
        <w:t xml:space="preserve">   </w:t>
      </w:r>
      <w:r>
        <w:br/>
      </w:r>
      <w:r w:rsidR="006A1E18">
        <w:t xml:space="preserve">A plane </w:t>
      </w:r>
      <w:r>
        <w:t xml:space="preserve">contains at least three </w:t>
      </w:r>
      <w:r w:rsidR="006A1E18">
        <w:br/>
      </w:r>
      <w:r>
        <w:t xml:space="preserve">noncollinear </w:t>
      </w:r>
      <w:r w:rsidR="00D01135">
        <w:t>points</w:t>
      </w:r>
    </w:p>
    <w:p w14:paraId="1228A3F7" w14:textId="77777777" w:rsidR="003818B9" w:rsidRDefault="003818B9" w:rsidP="003818B9">
      <w:pPr>
        <w:pStyle w:val="BaseText"/>
        <w:tabs>
          <w:tab w:val="left" w:pos="3840"/>
          <w:tab w:val="left" w:pos="6000"/>
        </w:tabs>
      </w:pPr>
    </w:p>
    <w:p w14:paraId="3C26E358" w14:textId="77777777" w:rsidR="00B51809" w:rsidRPr="00B51809" w:rsidRDefault="00B51809" w:rsidP="00B51809">
      <w:pPr>
        <w:pStyle w:val="ArialBold12pt"/>
      </w:pPr>
      <w:r w:rsidRPr="00B51809">
        <w:t>Notes:</w:t>
      </w:r>
    </w:p>
    <w:p w14:paraId="3AEC6BAE" w14:textId="77777777" w:rsidR="00B51809" w:rsidRDefault="00B51809" w:rsidP="00B51809">
      <w:pPr>
        <w:pStyle w:val="BaseText"/>
      </w:pPr>
    </w:p>
    <w:p w14:paraId="1AEBBB58" w14:textId="77777777" w:rsidR="00B51809" w:rsidRDefault="00B51809" w:rsidP="00B51809">
      <w:pPr>
        <w:pStyle w:val="BaseText"/>
      </w:pPr>
    </w:p>
    <w:p w14:paraId="607EDD3C" w14:textId="77777777" w:rsidR="00B51809" w:rsidRPr="00B51809" w:rsidRDefault="00B51809" w:rsidP="00B51809">
      <w:pPr>
        <w:pStyle w:val="BaseText"/>
      </w:pPr>
    </w:p>
    <w:p w14:paraId="7DFA1E76" w14:textId="77777777" w:rsidR="005B160B" w:rsidRDefault="005B160B" w:rsidP="005B160B">
      <w:pPr>
        <w:pStyle w:val="NameDate"/>
      </w:pP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228600" distL="114300" distR="114300" simplePos="0" relativeHeight="251655168" behindDoc="1" locked="0" layoutInCell="1" allowOverlap="1" wp14:anchorId="06B70848" wp14:editId="36C56841">
                <wp:simplePos x="0" y="0"/>
                <wp:positionH relativeFrom="margin">
                  <wp:posOffset>0</wp:posOffset>
                </wp:positionH>
                <wp:positionV relativeFrom="margin">
                  <wp:posOffset>304800</wp:posOffset>
                </wp:positionV>
                <wp:extent cx="583565" cy="228600"/>
                <wp:effectExtent l="0" t="0" r="6985" b="0"/>
                <wp:wrapTopAndBottom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4C19F" w14:textId="77777777" w:rsidR="005B160B" w:rsidRDefault="003C484A" w:rsidP="005B160B">
                            <w:pPr>
                              <w:pStyle w:val="TitleNumberSmall"/>
                            </w:pPr>
                            <w:r>
                              <w:t>2.3</w:t>
                            </w:r>
                          </w:p>
                        </w:txbxContent>
                      </wps:txbx>
                      <wps:bodyPr rot="0" vert="horz" wrap="square" lIns="0" tIns="1981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B70848" id="Rounded Rectangle 7" o:spid="_x0000_s1028" style="position:absolute;margin-left:0;margin-top:24pt;width:45.95pt;height:18pt;z-index:-25166131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" fillcolor="black" stroked="f">
                <v:textbox inset="0,1.56pt,0,0">
                  <w:txbxContent>
                    <w:p w14:paraId="0804C19F" w14:textId="77777777" w:rsidR="005B160B" w:rsidRDefault="003C484A" w:rsidP="005B160B">
                      <w:pPr>
                        <w:pStyle w:val="TitleNumberSmall"/>
                      </w:pPr>
                      <w:r>
                        <w:t>2.3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E3D64FF" wp14:editId="24586D3F">
                <wp:simplePos x="0" y="0"/>
                <wp:positionH relativeFrom="margin">
                  <wp:posOffset>647700</wp:posOffset>
                </wp:positionH>
                <wp:positionV relativeFrom="margin">
                  <wp:posOffset>316865</wp:posOffset>
                </wp:positionV>
                <wp:extent cx="5410200" cy="202565"/>
                <wp:effectExtent l="0" t="0" r="0" b="6985"/>
                <wp:wrapTight wrapText="bothSides">
                  <wp:wrapPolygon edited="0">
                    <wp:start x="0" y="0"/>
                    <wp:lineTo x="0" y="20313"/>
                    <wp:lineTo x="21524" y="20313"/>
                    <wp:lineTo x="21524" y="0"/>
                    <wp:lineTo x="0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1580F" w14:textId="77777777" w:rsidR="005B160B" w:rsidRDefault="00096927" w:rsidP="005B160B">
                            <w:pPr>
                              <w:pStyle w:val="TitleSmall"/>
                            </w:pPr>
                            <w:r>
                              <w:t>Notetaking with Vocabulary</w:t>
                            </w:r>
                            <w:r w:rsidR="005B160B">
                              <w:t xml:space="preserve"> </w:t>
                            </w:r>
                            <w:r w:rsidR="005B160B" w:rsidRPr="005B160B">
                              <w:rPr>
                                <w:rStyle w:val="Continued"/>
                                <w:b/>
                              </w:rPr>
                              <w:t>(continued)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D64FF" id="Text Box 6" o:spid="_x0000_s1029" type="#_x0000_t202" style="position:absolute;margin-left:51pt;margin-top:24.95pt;width:426pt;height:15.9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uhsA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" filled="f" stroked="f">
                <v:textbox inset="0,0,0,0">
                  <w:txbxContent>
                    <w:p w14:paraId="2F61580F" w14:textId="77777777" w:rsidR="005B160B" w:rsidRDefault="00096927" w:rsidP="005B160B">
                      <w:pPr>
                        <w:pStyle w:val="TitleSmall"/>
                      </w:pPr>
                      <w:r>
                        <w:t>Notetaking with Vocabulary</w:t>
                      </w:r>
                      <w:r w:rsidR="005B160B">
                        <w:t xml:space="preserve"> </w:t>
                      </w:r>
                      <w:r w:rsidR="005B160B" w:rsidRPr="005B160B">
                        <w:rPr>
                          <w:rStyle w:val="Continued"/>
                          <w:b/>
                        </w:rPr>
                        <w:t>(continued)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t>Name</w:t>
      </w:r>
      <w:r>
        <w:tab/>
      </w:r>
      <w:r>
        <w:tab/>
        <w:t>Date</w:t>
      </w:r>
      <w:r>
        <w:tab/>
      </w:r>
    </w:p>
    <w:p w14:paraId="7F6F82A2" w14:textId="77777777" w:rsidR="006A1E18" w:rsidRDefault="006A1E18" w:rsidP="006A1E18">
      <w:pPr>
        <w:pStyle w:val="CoreConcepts"/>
        <w:spacing w:after="240"/>
        <w:rPr>
          <w:rFonts w:ascii="Arial" w:hAnsi="Arial" w:cs="Arial"/>
          <w:sz w:val="24"/>
        </w:rPr>
      </w:pPr>
      <w:r>
        <w:rPr>
          <w:rFonts w:ascii="Arial" w:hAnsi="Arial" w:cs="Arial"/>
          <w:sz w:val="26"/>
          <w:szCs w:val="26"/>
        </w:rPr>
        <w:t xml:space="preserve">Point, Line, and Plane Postulates </w:t>
      </w:r>
      <w:r w:rsidRPr="006A1E18">
        <w:rPr>
          <w:rFonts w:ascii="Arial" w:hAnsi="Arial" w:cs="Arial"/>
          <w:sz w:val="24"/>
        </w:rPr>
        <w:t>(continued)</w:t>
      </w:r>
    </w:p>
    <w:p w14:paraId="73F38519" w14:textId="77777777" w:rsidR="00D01135" w:rsidRDefault="00D01135" w:rsidP="00D01135">
      <w:pPr>
        <w:pStyle w:val="ArialBold12pt"/>
        <w:tabs>
          <w:tab w:val="left" w:pos="3840"/>
          <w:tab w:val="left" w:pos="6000"/>
        </w:tabs>
      </w:pPr>
      <w:r>
        <w:t>Postulate</w:t>
      </w:r>
      <w:r>
        <w:tab/>
        <w:t>Example</w:t>
      </w:r>
    </w:p>
    <w:p w14:paraId="604600D9" w14:textId="6AA3B5C1" w:rsidR="00D01135" w:rsidRDefault="00CB1672" w:rsidP="00D01135">
      <w:pPr>
        <w:pStyle w:val="BaseText"/>
        <w:tabs>
          <w:tab w:val="left" w:pos="3840"/>
          <w:tab w:val="left" w:pos="6000"/>
        </w:tabs>
        <w:spacing w:after="360"/>
      </w:pPr>
      <w:r>
        <w:rPr>
          <w:rFonts w:ascii="Arial" w:hAnsi="Arial"/>
          <w:b/>
          <w:noProof/>
          <w:sz w:val="20"/>
        </w:rPr>
        <w:drawing>
          <wp:anchor distT="0" distB="0" distL="114300" distR="114300" simplePos="0" relativeHeight="251720704" behindDoc="0" locked="0" layoutInCell="1" allowOverlap="1" wp14:anchorId="3DC05737" wp14:editId="12B92A26">
            <wp:simplePos x="0" y="0"/>
            <wp:positionH relativeFrom="column">
              <wp:posOffset>2453005</wp:posOffset>
            </wp:positionH>
            <wp:positionV relativeFrom="paragraph">
              <wp:posOffset>35560</wp:posOffset>
            </wp:positionV>
            <wp:extent cx="739140" cy="449580"/>
            <wp:effectExtent l="0" t="0" r="3810" b="7620"/>
            <wp:wrapNone/>
            <wp:docPr id="11" name="Picture 11" descr="TA: K:\BI-HighSchool\Geometry.01\Ancillaries\Production\Geometry SJ\art\ch 02\HSGeo_sj_0203_006.eps,4/7/2014 4:04:24 PM replaced: 6/29/2018 3:33:43 P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E18">
        <w:rPr>
          <w:rFonts w:ascii="Arial" w:hAnsi="Arial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F63BEDC" wp14:editId="609DE7DE">
                <wp:simplePos x="0" y="0"/>
                <wp:positionH relativeFrom="margin">
                  <wp:posOffset>-4140</wp:posOffset>
                </wp:positionH>
                <wp:positionV relativeFrom="margin">
                  <wp:posOffset>2259965</wp:posOffset>
                </wp:positionV>
                <wp:extent cx="6064885" cy="1177290"/>
                <wp:effectExtent l="0" t="0" r="12065" b="228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885" cy="1177290"/>
                          <a:chOff x="0" y="0"/>
                          <a:chExt cx="6065216" cy="1177747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0" y="0"/>
                            <a:ext cx="6057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7316" y="1177747"/>
                            <a:ext cx="6057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56B2E" id="Group 18" o:spid="_x0000_s1026" style="position:absolute;margin-left:-.35pt;margin-top:177.95pt;width:477.55pt;height:92.7pt;z-index:251704320;mso-position-horizontal-relative:margin;mso-position-vertical-relative:margin" coordsize="60652,1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">
                <v:line id="Straight Connector 37" o:spid="_x0000_s1027" style="position:absolute;visibility:visible;mso-wrap-style:square" from="0,0" to="60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" strokecolor="black [3040]"/>
                <v:line id="Straight Connector 38" o:spid="_x0000_s1028" style="position:absolute;visibility:visible;mso-wrap-style:square" from="73,11777" to="60652,1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" strokecolor="black [3040]"/>
                <w10:wrap anchorx="margin" anchory="margin"/>
              </v:group>
            </w:pict>
          </mc:Fallback>
        </mc:AlternateContent>
      </w:r>
      <w:r w:rsidR="00D01135" w:rsidRPr="003818B9">
        <w:rPr>
          <w:rStyle w:val="InlineHead"/>
        </w:rPr>
        <w:t>2.</w:t>
      </w:r>
      <w:r w:rsidR="00D01135">
        <w:rPr>
          <w:rStyle w:val="InlineHead"/>
        </w:rPr>
        <w:t>6</w:t>
      </w:r>
      <w:r w:rsidR="00D01135" w:rsidRPr="003818B9">
        <w:rPr>
          <w:rStyle w:val="InlineHead"/>
        </w:rPr>
        <w:t xml:space="preserve"> </w:t>
      </w:r>
      <w:r w:rsidR="00D01135">
        <w:rPr>
          <w:rStyle w:val="InlineHead"/>
        </w:rPr>
        <w:t>Plane-Line</w:t>
      </w:r>
      <w:r w:rsidR="00D01135" w:rsidRPr="003818B9">
        <w:rPr>
          <w:rStyle w:val="InlineHead"/>
        </w:rPr>
        <w:t xml:space="preserve"> Postulate</w:t>
      </w:r>
      <w:r w:rsidR="006A1E18">
        <w:t xml:space="preserve"> </w:t>
      </w:r>
      <w:r w:rsidR="00D01135">
        <w:tab/>
      </w:r>
      <w:r w:rsidR="00D01135">
        <w:tab/>
        <w:t xml:space="preserve">Points </w:t>
      </w:r>
      <w:r w:rsidR="00D01135">
        <w:rPr>
          <w:i/>
        </w:rPr>
        <w:t>D</w:t>
      </w:r>
      <w:r w:rsidR="00D01135">
        <w:t xml:space="preserve"> and </w:t>
      </w:r>
      <w:r w:rsidR="00D01135">
        <w:rPr>
          <w:i/>
        </w:rPr>
        <w:t xml:space="preserve">E </w:t>
      </w:r>
      <w:r w:rsidR="00D01135">
        <w:t xml:space="preserve">lie in plane </w:t>
      </w:r>
      <w:r w:rsidR="00D01135" w:rsidRPr="00D01135">
        <w:rPr>
          <w:i/>
        </w:rPr>
        <w:t>R</w:t>
      </w:r>
      <w:r w:rsidR="00D01135">
        <w:t xml:space="preserve">, so </w:t>
      </w:r>
      <w:r w:rsidR="00D01135">
        <w:br/>
      </w:r>
      <w:r w:rsidR="006A1E18">
        <w:t xml:space="preserve">If two </w:t>
      </w:r>
      <w:r w:rsidR="00D01135">
        <w:t>points lie in a plane, then</w:t>
      </w:r>
      <w:r w:rsidR="00D01135">
        <w:tab/>
      </w:r>
      <w:r w:rsidR="00D01135">
        <w:tab/>
      </w:r>
      <w:r w:rsidR="00D01135" w:rsidRPr="00D01135">
        <w:rPr>
          <w:position w:val="-4"/>
        </w:rPr>
        <w:object w:dxaOrig="380" w:dyaOrig="300" w14:anchorId="252FF9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5pt;height:15pt" o:ole="">
            <v:imagedata r:id="rId11" o:title=""/>
          </v:shape>
          <o:OLEObject Type="Embed" ProgID="Equation.DSMT4" ShapeID="_x0000_i1025" DrawAspect="Content" ObjectID="_1630136659" r:id="rId12"/>
        </w:object>
      </w:r>
      <w:r w:rsidR="00D01135">
        <w:t xml:space="preserve"> lies in plane </w:t>
      </w:r>
      <w:r w:rsidR="00D01135" w:rsidRPr="00D01135">
        <w:rPr>
          <w:i/>
        </w:rPr>
        <w:t>R</w:t>
      </w:r>
      <w:r w:rsidR="00D01135">
        <w:t>.</w:t>
      </w:r>
      <w:r w:rsidR="00D01135">
        <w:br/>
      </w:r>
      <w:r w:rsidR="006A1E18">
        <w:t xml:space="preserve">the line </w:t>
      </w:r>
      <w:r w:rsidR="00D01135">
        <w:t xml:space="preserve">containing them lies in </w:t>
      </w:r>
      <w:r w:rsidR="006A1E18">
        <w:br/>
        <w:t>the plane.</w:t>
      </w:r>
    </w:p>
    <w:p w14:paraId="789B6CE8" w14:textId="3821A9AC" w:rsidR="00D01135" w:rsidRDefault="00CB1672" w:rsidP="00D01135">
      <w:pPr>
        <w:pStyle w:val="BaseText"/>
        <w:tabs>
          <w:tab w:val="left" w:pos="3840"/>
          <w:tab w:val="left" w:pos="6000"/>
        </w:tabs>
      </w:pPr>
      <w:r>
        <w:rPr>
          <w:rFonts w:ascii="Arial" w:hAnsi="Arial"/>
          <w:b/>
          <w:noProof/>
          <w:sz w:val="20"/>
        </w:rPr>
        <w:drawing>
          <wp:anchor distT="0" distB="0" distL="114300" distR="114300" simplePos="0" relativeHeight="251721728" behindDoc="0" locked="0" layoutInCell="1" allowOverlap="1" wp14:anchorId="754BE52F" wp14:editId="1FB6C7CC">
            <wp:simplePos x="0" y="0"/>
            <wp:positionH relativeFrom="column">
              <wp:posOffset>2448560</wp:posOffset>
            </wp:positionH>
            <wp:positionV relativeFrom="paragraph">
              <wp:posOffset>77470</wp:posOffset>
            </wp:positionV>
            <wp:extent cx="929639" cy="876300"/>
            <wp:effectExtent l="0" t="0" r="4445" b="0"/>
            <wp:wrapNone/>
            <wp:docPr id="20" name="Picture 20" descr="TA: K:\BI-HighSchool\Geometry.01\Ancillaries\Production\Geometry SJ\art\ch 02\HSGeo_sj_0203_007.eps,4/7/2014 4:05:33 PM replaced: 6/29/2018 3:33:44 P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39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135" w:rsidRPr="003818B9">
        <w:rPr>
          <w:rStyle w:val="InlineHead"/>
        </w:rPr>
        <w:t>2.</w:t>
      </w:r>
      <w:r w:rsidR="00D01135">
        <w:rPr>
          <w:rStyle w:val="InlineHead"/>
        </w:rPr>
        <w:t>7</w:t>
      </w:r>
      <w:r w:rsidR="00D01135" w:rsidRPr="003818B9">
        <w:rPr>
          <w:rStyle w:val="InlineHead"/>
        </w:rPr>
        <w:t xml:space="preserve"> </w:t>
      </w:r>
      <w:r w:rsidR="00D01135">
        <w:rPr>
          <w:rStyle w:val="InlineHead"/>
        </w:rPr>
        <w:t>Plane Intersection</w:t>
      </w:r>
      <w:r w:rsidR="00D01135" w:rsidRPr="003818B9">
        <w:rPr>
          <w:rStyle w:val="InlineHead"/>
        </w:rPr>
        <w:t xml:space="preserve"> Postulate</w:t>
      </w:r>
      <w:r w:rsidR="00D01135">
        <w:t xml:space="preserve">   </w:t>
      </w:r>
      <w:r w:rsidR="00D01135">
        <w:tab/>
      </w:r>
      <w:r w:rsidR="00D01135">
        <w:tab/>
        <w:t xml:space="preserve">The intersection of plane </w:t>
      </w:r>
      <w:r w:rsidR="00D01135" w:rsidRPr="00D01135">
        <w:rPr>
          <w:i/>
        </w:rPr>
        <w:t>S</w:t>
      </w:r>
      <w:r w:rsidR="00D01135">
        <w:t xml:space="preserve"> and</w:t>
      </w:r>
      <w:r w:rsidR="00D01135">
        <w:br/>
        <w:t>If two planes intersect, then their</w:t>
      </w:r>
      <w:r w:rsidR="00D01135">
        <w:tab/>
      </w:r>
      <w:r w:rsidR="00D01135">
        <w:tab/>
        <w:t xml:space="preserve">plane </w:t>
      </w:r>
      <w:r w:rsidR="00D01135" w:rsidRPr="00D01135">
        <w:rPr>
          <w:i/>
        </w:rPr>
        <w:t>T</w:t>
      </w:r>
      <w:r w:rsidR="00D01135">
        <w:t xml:space="preserve"> is line </w:t>
      </w:r>
      <w:r w:rsidR="006A1E18" w:rsidRPr="006A1E18">
        <w:rPr>
          <w:rFonts w:ascii="MT Extra" w:hAnsi="MT Extra"/>
          <w:position w:val="-6"/>
        </w:rPr>
        <w:object w:dxaOrig="200" w:dyaOrig="260" w14:anchorId="4614714F">
          <v:shape id="_x0000_i1026" type="#_x0000_t75" style="width:10pt;height:13.5pt" o:ole="">
            <v:imagedata r:id="rId14" o:title=""/>
          </v:shape>
          <o:OLEObject Type="Embed" ProgID="Equation.DSMT4" ShapeID="_x0000_i1026" DrawAspect="Content" ObjectID="_1630136660" r:id="rId15"/>
        </w:object>
      </w:r>
      <w:r w:rsidR="00D01135">
        <w:br/>
        <w:t>intersection is a line.</w:t>
      </w:r>
    </w:p>
    <w:p w14:paraId="7DADE595" w14:textId="77777777" w:rsidR="00D01135" w:rsidRDefault="00D01135" w:rsidP="00D01135">
      <w:pPr>
        <w:pStyle w:val="BaseText"/>
        <w:tabs>
          <w:tab w:val="left" w:pos="3840"/>
          <w:tab w:val="left" w:pos="6000"/>
        </w:tabs>
      </w:pPr>
    </w:p>
    <w:p w14:paraId="134D7526" w14:textId="77777777" w:rsidR="00CC5171" w:rsidRDefault="00CC5171" w:rsidP="00D01135">
      <w:pPr>
        <w:pStyle w:val="BaseText"/>
        <w:tabs>
          <w:tab w:val="left" w:pos="3840"/>
          <w:tab w:val="left" w:pos="6000"/>
        </w:tabs>
      </w:pPr>
    </w:p>
    <w:p w14:paraId="1D93FB90" w14:textId="77777777" w:rsidR="00CC5171" w:rsidRPr="00B51809" w:rsidRDefault="00CC5171" w:rsidP="00CC5171">
      <w:pPr>
        <w:pStyle w:val="ArialBold12pt"/>
      </w:pPr>
      <w:r w:rsidRPr="00B51809">
        <w:t>Notes:</w:t>
      </w:r>
    </w:p>
    <w:p w14:paraId="51268519" w14:textId="77777777" w:rsidR="00CC5171" w:rsidRPr="00B51809" w:rsidRDefault="00CC5171" w:rsidP="00CC5171">
      <w:pPr>
        <w:pStyle w:val="BaseText"/>
      </w:pPr>
    </w:p>
    <w:p w14:paraId="4DCCFC5A" w14:textId="77777777" w:rsidR="00CC5171" w:rsidRDefault="00CC5171" w:rsidP="00D01135">
      <w:pPr>
        <w:pStyle w:val="BaseText"/>
        <w:tabs>
          <w:tab w:val="left" w:pos="3840"/>
          <w:tab w:val="left" w:pos="6000"/>
        </w:tabs>
      </w:pPr>
    </w:p>
    <w:p w14:paraId="4BF9F497" w14:textId="77777777" w:rsidR="00CC5171" w:rsidRDefault="00CC5171" w:rsidP="00D01135">
      <w:pPr>
        <w:pStyle w:val="BaseText"/>
        <w:tabs>
          <w:tab w:val="left" w:pos="3840"/>
          <w:tab w:val="left" w:pos="6000"/>
        </w:tabs>
      </w:pPr>
    </w:p>
    <w:p w14:paraId="4F293446" w14:textId="77777777" w:rsidR="006A1E18" w:rsidRDefault="006A1E18" w:rsidP="00D01135">
      <w:pPr>
        <w:pStyle w:val="BaseText"/>
        <w:tabs>
          <w:tab w:val="left" w:pos="3840"/>
          <w:tab w:val="left" w:pos="6000"/>
        </w:tabs>
      </w:pPr>
    </w:p>
    <w:p w14:paraId="7AC73F16" w14:textId="77777777" w:rsidR="000F62AE" w:rsidRDefault="000F62AE" w:rsidP="000F62AE">
      <w:pPr>
        <w:pStyle w:val="ExtraPracticeHead"/>
      </w:pPr>
      <w:r>
        <w:t>Extra Practice</w:t>
      </w:r>
    </w:p>
    <w:p w14:paraId="48CC3124" w14:textId="77777777" w:rsidR="000F62AE" w:rsidRDefault="000F62AE" w:rsidP="000F62AE">
      <w:pPr>
        <w:pStyle w:val="DirectionLine"/>
      </w:pPr>
      <w:r>
        <w:t xml:space="preserve">In </w:t>
      </w:r>
      <w:r w:rsidR="00CC5171">
        <w:t>Exercises 1 and 2, state the postulate illustrated by the diagram</w:t>
      </w:r>
      <w:r w:rsidR="00621150">
        <w:t>.</w:t>
      </w:r>
    </w:p>
    <w:p w14:paraId="5C861F8C" w14:textId="77777777" w:rsidR="000F62AE" w:rsidRDefault="003D70D8" w:rsidP="003D70D8">
      <w:pPr>
        <w:pStyle w:val="NumList2"/>
        <w:spacing w:after="2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94BC82E" wp14:editId="0B4B5672">
                <wp:simplePos x="0" y="0"/>
                <wp:positionH relativeFrom="margin">
                  <wp:posOffset>440055</wp:posOffset>
                </wp:positionH>
                <wp:positionV relativeFrom="margin">
                  <wp:posOffset>5761660</wp:posOffset>
                </wp:positionV>
                <wp:extent cx="2215662" cy="1321358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662" cy="1321358"/>
                          <a:chOff x="0" y="0"/>
                          <a:chExt cx="2215662" cy="1321358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TA: K:\BI-HighSchool\Geometry.01\Ancillaries\Production\Geometry SJ\art\ch 02\HSGeo_sj_0203_008.eps,4/8/2014 8:19:11 AM"/>
                          <pic:cNvPicPr/>
                        </pic:nvPicPr>
                        <pic:blipFill>
                          <a:blip r:embed="rId16" r:link="rId17"/>
                          <a:stretch>
                            <a:fillRect/>
                          </a:stretch>
                        </pic:blipFill>
                        <pic:spPr>
                          <a:xfrm>
                            <a:off x="406958" y="226088"/>
                            <a:ext cx="522515" cy="1024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TA: K:\BI-HighSchool\Geometry.01\Ancillaries\Production\Geometry SJ\art\ch 02\HSGeo_sj_0203_009.eps,4/8/2014 8:18:58 AM"/>
                          <pic:cNvPicPr/>
                        </pic:nvPicPr>
                        <pic:blipFill>
                          <a:blip r:embed="rId18" r:link="rId19"/>
                          <a:stretch>
                            <a:fillRect/>
                          </a:stretch>
                        </pic:blipFill>
                        <pic:spPr>
                          <a:xfrm>
                            <a:off x="1627833" y="0"/>
                            <a:ext cx="587829" cy="1321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527538"/>
                            <a:ext cx="30480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90A27C" w14:textId="77777777" w:rsidR="001A342D" w:rsidRDefault="001A342D">
                              <w:r>
                                <w:t>If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045029" y="532563"/>
                            <a:ext cx="45720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4A0DC6" w14:textId="77777777" w:rsidR="003D70D8" w:rsidRDefault="003D70D8" w:rsidP="003D70D8">
                              <w:r>
                                <w:t>then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BC82E" id="Group 16" o:spid="_x0000_s1030" style="position:absolute;left:0;text-align:left;margin-left:34.65pt;margin-top:453.65pt;width:174.45pt;height:104.05pt;z-index:251716608;mso-position-horizontal-relative:margin;mso-position-vertical-relative:margin" coordsize="22156,1321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">
                <v:shape id="Picture 39" o:spid="_x0000_s1031" type="#_x0000_t75" alt="TA: K:\BI-HighSchool\Geometry.01\Ancillaries\Production\Geometry SJ\art\ch 02\HSGeo_sj_0203_008.eps,4/8/2014 8:19:11 AM" style="position:absolute;left:4069;top:2260;width:5225;height:1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">
                  <v:imagedata r:id="rId20" r:href="rId21"/>
                </v:shape>
                <v:shape id="Picture 5" o:spid="_x0000_s1032" type="#_x0000_t75" alt="TA: K:\BI-HighSchool\Geometry.01\Ancillaries\Production\Geometry SJ\art\ch 02\HSGeo_sj_0203_009.eps,4/8/2014 8:18:58 AM" style="position:absolute;left:16278;width:5878;height:1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">
                  <v:imagedata r:id="rId22" r:href="rId23"/>
                </v:shape>
                <v:shape id="Text Box 9" o:spid="_x0000_s1033" type="#_x0000_t202" style="position:absolute;top:5275;width:3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14:paraId="6590A27C" w14:textId="77777777" w:rsidR="001A342D" w:rsidRDefault="001A342D">
                        <w:r>
                          <w:t>If</w:t>
                        </w:r>
                      </w:p>
                    </w:txbxContent>
                  </v:textbox>
                </v:shape>
                <v:shape id="Text Box 10" o:spid="_x0000_s1034" type="#_x0000_t202" style="position:absolute;left:10450;top:5325;width:457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14:paraId="084A0DC6" w14:textId="77777777" w:rsidR="003D70D8" w:rsidRDefault="003D70D8" w:rsidP="003D70D8">
                        <w:r>
                          <w:t>then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0F62AE">
        <w:tab/>
      </w:r>
      <w:r w:rsidR="000F62AE" w:rsidRPr="007970EB">
        <w:rPr>
          <w:rStyle w:val="ExerciseNumber"/>
        </w:rPr>
        <w:t>1.</w:t>
      </w:r>
      <w:r w:rsidR="000F62AE">
        <w:tab/>
      </w:r>
    </w:p>
    <w:p w14:paraId="20752629" w14:textId="77777777" w:rsidR="003D70D8" w:rsidRDefault="003D70D8" w:rsidP="003D70D8">
      <w:pPr>
        <w:pStyle w:val="NumList2"/>
        <w:spacing w:after="9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43FFCB3" wp14:editId="05CE3C18">
                <wp:simplePos x="0" y="0"/>
                <wp:positionH relativeFrom="margin">
                  <wp:posOffset>446405</wp:posOffset>
                </wp:positionH>
                <wp:positionV relativeFrom="margin">
                  <wp:posOffset>7408850</wp:posOffset>
                </wp:positionV>
                <wp:extent cx="3466465" cy="605790"/>
                <wp:effectExtent l="0" t="0" r="635" b="38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6465" cy="605790"/>
                          <a:chOff x="0" y="0"/>
                          <a:chExt cx="3466866" cy="605861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TA: K:\BI-HighSchool\Geometry.01\Ancillaries\Production\Geometry SJ\art\ch 02\HSGeo_sj_0203_010.eps,4/8/2014 8:23:16 AM"/>
                          <pic:cNvPicPr/>
                        </pic:nvPicPr>
                        <pic:blipFill>
                          <a:blip r:embed="rId24" r:link="rId25"/>
                          <a:stretch>
                            <a:fillRect/>
                          </a:stretch>
                        </pic:blipFill>
                        <pic:spPr>
                          <a:xfrm>
                            <a:off x="387077" y="0"/>
                            <a:ext cx="1234160" cy="605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TA: K:\BI-HighSchool\Geometry.01\Ancillaries\Production\Geometry SJ\art\ch 02\HSGeo_sj_0203_011.eps,4/8/2014 8:23:01 AM"/>
                          <pic:cNvPicPr/>
                        </pic:nvPicPr>
                        <pic:blipFill>
                          <a:blip r:embed="rId26" r:link="rId27"/>
                          <a:stretch>
                            <a:fillRect/>
                          </a:stretch>
                        </pic:blipFill>
                        <pic:spPr>
                          <a:xfrm>
                            <a:off x="2232707" y="0"/>
                            <a:ext cx="1234159" cy="605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168295"/>
                            <a:ext cx="30480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442BDF" w14:textId="77777777" w:rsidR="003D70D8" w:rsidRDefault="003D70D8" w:rsidP="003D70D8">
                              <w:r>
                                <w:t>If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682945" y="179514"/>
                            <a:ext cx="45720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53E22A" w14:textId="77777777" w:rsidR="003D70D8" w:rsidRDefault="003D70D8" w:rsidP="003D70D8">
                              <w:r>
                                <w:t>then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FFCB3" id="Group 17" o:spid="_x0000_s1035" style="position:absolute;left:0;text-align:left;margin-left:35.15pt;margin-top:583.35pt;width:272.95pt;height:47.7pt;z-index:251718656;mso-position-horizontal-relative:margin;mso-position-vertical-relative:margin" coordsize="34668,605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">
                <v:shape id="Picture 40" o:spid="_x0000_s1036" type="#_x0000_t75" alt="TA: K:\BI-HighSchool\Geometry.01\Ancillaries\Production\Geometry SJ\art\ch 02\HSGeo_sj_0203_010.eps,4/8/2014 8:23:16 AM" style="position:absolute;left:3870;width:12342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">
                  <v:imagedata r:id="rId28" r:href="rId29"/>
                </v:shape>
                <v:shape id="Picture 8" o:spid="_x0000_s1037" type="#_x0000_t75" alt="TA: K:\BI-HighSchool\Geometry.01\Ancillaries\Production\Geometry SJ\art\ch 02\HSGeo_sj_0203_011.eps,4/8/2014 8:23:01 AM" style="position:absolute;left:22327;width:12341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">
                  <v:imagedata r:id="rId30" r:href="rId31"/>
                </v:shape>
                <v:shape id="Text Box 13" o:spid="_x0000_s1038" type="#_x0000_t202" style="position:absolute;top:1682;width:3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<v:textbox>
                    <w:txbxContent>
                      <w:p w14:paraId="23442BDF" w14:textId="77777777" w:rsidR="003D70D8" w:rsidRDefault="003D70D8" w:rsidP="003D70D8">
                        <w:r>
                          <w:t>If</w:t>
                        </w:r>
                      </w:p>
                    </w:txbxContent>
                  </v:textbox>
                </v:shape>
                <v:shape id="Text Box 14" o:spid="_x0000_s1039" type="#_x0000_t202" style="position:absolute;left:16829;top:1795;width:457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<v:textbox>
                    <w:txbxContent>
                      <w:p w14:paraId="6E53E22A" w14:textId="77777777" w:rsidR="003D70D8" w:rsidRDefault="003D70D8" w:rsidP="003D70D8">
                        <w:r>
                          <w:t>then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>
        <w:tab/>
      </w:r>
      <w:r>
        <w:rPr>
          <w:rStyle w:val="ExerciseNumber"/>
        </w:rPr>
        <w:t>2</w:t>
      </w:r>
      <w:r w:rsidRPr="007970EB">
        <w:rPr>
          <w:rStyle w:val="ExerciseNumber"/>
        </w:rPr>
        <w:t>.</w:t>
      </w:r>
      <w:r>
        <w:tab/>
      </w:r>
    </w:p>
    <w:p w14:paraId="4945C6BD" w14:textId="77777777" w:rsidR="00096927" w:rsidRDefault="00096927" w:rsidP="00096927">
      <w:pPr>
        <w:pStyle w:val="NameDate"/>
      </w:pP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228600" distL="114300" distR="114300" simplePos="0" relativeHeight="251658240" behindDoc="1" locked="0" layoutInCell="1" allowOverlap="1" wp14:anchorId="53E408C2" wp14:editId="6E30E279">
                <wp:simplePos x="0" y="0"/>
                <wp:positionH relativeFrom="margin">
                  <wp:posOffset>0</wp:posOffset>
                </wp:positionH>
                <wp:positionV relativeFrom="margin">
                  <wp:posOffset>304800</wp:posOffset>
                </wp:positionV>
                <wp:extent cx="583565" cy="228600"/>
                <wp:effectExtent l="0" t="0" r="6985" b="0"/>
                <wp:wrapTopAndBottom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8D657" w14:textId="77777777" w:rsidR="00096927" w:rsidRDefault="003C484A" w:rsidP="00096927">
                            <w:pPr>
                              <w:pStyle w:val="TitleNumberSmall"/>
                            </w:pPr>
                            <w:r>
                              <w:t>2.3</w:t>
                            </w:r>
                          </w:p>
                        </w:txbxContent>
                      </wps:txbx>
                      <wps:bodyPr rot="0" vert="horz" wrap="square" lIns="0" tIns="1981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E408C2" id="Rounded Rectangle 3" o:spid="_x0000_s1040" style="position:absolute;margin-left:0;margin-top:24pt;width:45.95pt;height:18pt;z-index:-251658240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" fillcolor="black" stroked="f">
                <v:textbox inset="0,1.56pt,0,0">
                  <w:txbxContent>
                    <w:p w14:paraId="76C8D657" w14:textId="77777777" w:rsidR="00096927" w:rsidRDefault="003C484A" w:rsidP="00096927">
                      <w:pPr>
                        <w:pStyle w:val="TitleNumberSmall"/>
                      </w:pPr>
                      <w:r>
                        <w:t>2.3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6D40A7" wp14:editId="4E563AE2">
                <wp:simplePos x="0" y="0"/>
                <wp:positionH relativeFrom="margin">
                  <wp:posOffset>647700</wp:posOffset>
                </wp:positionH>
                <wp:positionV relativeFrom="margin">
                  <wp:posOffset>316865</wp:posOffset>
                </wp:positionV>
                <wp:extent cx="5410200" cy="202565"/>
                <wp:effectExtent l="0" t="0" r="0" b="6985"/>
                <wp:wrapTight wrapText="bothSides">
                  <wp:wrapPolygon edited="0">
                    <wp:start x="0" y="0"/>
                    <wp:lineTo x="0" y="20313"/>
                    <wp:lineTo x="21524" y="20313"/>
                    <wp:lineTo x="21524" y="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AD75D" w14:textId="77777777" w:rsidR="00096927" w:rsidRDefault="00096927" w:rsidP="00096927">
                            <w:pPr>
                              <w:pStyle w:val="TitleSmall"/>
                            </w:pPr>
                            <w:r>
                              <w:t xml:space="preserve">Notetaking with Vocabulary </w:t>
                            </w:r>
                            <w:r w:rsidRPr="005B160B">
                              <w:rPr>
                                <w:rStyle w:val="Continued"/>
                                <w:b/>
                              </w:rPr>
                              <w:t>(continued)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D40A7" id="Text Box 4" o:spid="_x0000_s1041" type="#_x0000_t202" style="position:absolute;margin-left:51pt;margin-top:24.95pt;width:426pt;height:15.9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" filled="f" stroked="f">
                <v:textbox inset="0,0,0,0">
                  <w:txbxContent>
                    <w:p w14:paraId="02CAD75D" w14:textId="77777777" w:rsidR="00096927" w:rsidRDefault="00096927" w:rsidP="00096927">
                      <w:pPr>
                        <w:pStyle w:val="TitleSmall"/>
                      </w:pPr>
                      <w:r>
                        <w:t xml:space="preserve">Notetaking with Vocabulary </w:t>
                      </w:r>
                      <w:r w:rsidRPr="005B160B">
                        <w:rPr>
                          <w:rStyle w:val="Continued"/>
                          <w:b/>
                        </w:rPr>
                        <w:t>(continued)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t>Name</w:t>
      </w:r>
      <w:r>
        <w:tab/>
      </w:r>
      <w:r>
        <w:tab/>
        <w:t>Date</w:t>
      </w:r>
      <w:r>
        <w:tab/>
      </w:r>
    </w:p>
    <w:p w14:paraId="14E62451" w14:textId="77777777" w:rsidR="00B47F01" w:rsidRDefault="004C0C66" w:rsidP="004C0C66">
      <w:pPr>
        <w:pStyle w:val="DirectionLine"/>
      </w:pPr>
      <w:r>
        <w:t xml:space="preserve">In Exercises </w:t>
      </w:r>
      <w:r w:rsidR="00CC5171" w:rsidRPr="00CC5171">
        <w:rPr>
          <w:spacing w:val="10"/>
        </w:rPr>
        <w:t>3</w:t>
      </w:r>
      <w:r w:rsidR="00CC5171">
        <w:t>–6, use the diagram to write an example of the postulate.</w:t>
      </w:r>
    </w:p>
    <w:p w14:paraId="5C0C013B" w14:textId="662FDF15" w:rsidR="004C0C66" w:rsidRDefault="00CB1672" w:rsidP="00450BD0">
      <w:pPr>
        <w:pStyle w:val="NumList1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19A0100" wp14:editId="552925FE">
            <wp:simplePos x="0" y="0"/>
            <wp:positionH relativeFrom="column">
              <wp:posOffset>3957320</wp:posOffset>
            </wp:positionH>
            <wp:positionV relativeFrom="paragraph">
              <wp:posOffset>31115</wp:posOffset>
            </wp:positionV>
            <wp:extent cx="2072640" cy="2034540"/>
            <wp:effectExtent l="0" t="0" r="3810" b="3810"/>
            <wp:wrapNone/>
            <wp:docPr id="22" name="Picture 22" descr="TA: K:\BI-HighSchool\Geometry.01\Ancillaries\Production\Geometry SJ\art\ch 02\HSGeo_sj_0203_012.eps,4/8/2014 8:59:53 AM replaced: 6/29/2018 3:33:45 P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66" w:rsidRPr="00450BD0">
        <w:tab/>
      </w:r>
      <w:r w:rsidR="00450BD0" w:rsidRPr="00450BD0">
        <w:rPr>
          <w:rStyle w:val="ExerciseNumber"/>
        </w:rPr>
        <w:t>3</w:t>
      </w:r>
      <w:r w:rsidR="004C0C66" w:rsidRPr="00450BD0">
        <w:rPr>
          <w:rStyle w:val="ExerciseNumber"/>
        </w:rPr>
        <w:t>.</w:t>
      </w:r>
      <w:r w:rsidR="004C0C66" w:rsidRPr="00450BD0">
        <w:tab/>
      </w:r>
      <w:r w:rsidR="00450BD0">
        <w:t>Two Point Postulate (Postulate 2.1)</w:t>
      </w:r>
    </w:p>
    <w:p w14:paraId="53980B0D" w14:textId="77777777" w:rsidR="00450BD0" w:rsidRDefault="00450BD0" w:rsidP="00852CAF">
      <w:pPr>
        <w:pStyle w:val="NumList1"/>
        <w:spacing w:after="160"/>
      </w:pPr>
      <w:r>
        <w:tab/>
      </w:r>
      <w:r>
        <w:tab/>
      </w:r>
    </w:p>
    <w:p w14:paraId="0AECCAAB" w14:textId="77777777" w:rsidR="00450BD0" w:rsidRDefault="00450BD0" w:rsidP="00450BD0">
      <w:pPr>
        <w:pStyle w:val="NumList1"/>
      </w:pPr>
      <w:r w:rsidRPr="00450BD0">
        <w:tab/>
      </w:r>
      <w:r>
        <w:rPr>
          <w:rStyle w:val="ExerciseNumber"/>
        </w:rPr>
        <w:t>4</w:t>
      </w:r>
      <w:r w:rsidRPr="00450BD0">
        <w:rPr>
          <w:rStyle w:val="ExerciseNumber"/>
        </w:rPr>
        <w:t>.</w:t>
      </w:r>
      <w:r w:rsidRPr="00450BD0">
        <w:tab/>
      </w:r>
      <w:r>
        <w:t>Line-Point Postulate (Postulate 2.2)</w:t>
      </w:r>
    </w:p>
    <w:p w14:paraId="3927A689" w14:textId="77777777" w:rsidR="00852CAF" w:rsidRDefault="00852CAF" w:rsidP="00852CAF">
      <w:pPr>
        <w:pStyle w:val="NumList1"/>
        <w:spacing w:after="160"/>
      </w:pPr>
      <w:r>
        <w:tab/>
      </w:r>
      <w:r>
        <w:tab/>
      </w:r>
    </w:p>
    <w:p w14:paraId="412CBA40" w14:textId="77777777" w:rsidR="00450BD0" w:rsidRDefault="00450BD0" w:rsidP="00450BD0">
      <w:pPr>
        <w:pStyle w:val="NumList1"/>
      </w:pPr>
      <w:r w:rsidRPr="00450BD0">
        <w:tab/>
      </w:r>
      <w:r>
        <w:rPr>
          <w:rStyle w:val="ExerciseNumber"/>
        </w:rPr>
        <w:t>5</w:t>
      </w:r>
      <w:r w:rsidRPr="00450BD0">
        <w:rPr>
          <w:rStyle w:val="ExerciseNumber"/>
        </w:rPr>
        <w:t>.</w:t>
      </w:r>
      <w:r w:rsidRPr="00450BD0">
        <w:tab/>
      </w:r>
      <w:r>
        <w:t>Plane-Point Postulate (Postulate 2.5)</w:t>
      </w:r>
    </w:p>
    <w:p w14:paraId="6BF1F2FA" w14:textId="77777777" w:rsidR="00852CAF" w:rsidRDefault="00852CAF" w:rsidP="00852CAF">
      <w:pPr>
        <w:pStyle w:val="NumList1"/>
        <w:spacing w:after="160"/>
      </w:pPr>
      <w:r>
        <w:tab/>
      </w:r>
      <w:r>
        <w:tab/>
      </w:r>
    </w:p>
    <w:p w14:paraId="3C0356D5" w14:textId="77777777" w:rsidR="00450BD0" w:rsidRDefault="00450BD0" w:rsidP="00450BD0">
      <w:pPr>
        <w:pStyle w:val="NumList1"/>
      </w:pPr>
      <w:r w:rsidRPr="00450BD0">
        <w:tab/>
      </w:r>
      <w:r>
        <w:rPr>
          <w:rStyle w:val="ExerciseNumber"/>
        </w:rPr>
        <w:t>6</w:t>
      </w:r>
      <w:r w:rsidRPr="00450BD0">
        <w:rPr>
          <w:rStyle w:val="ExerciseNumber"/>
        </w:rPr>
        <w:t>.</w:t>
      </w:r>
      <w:r w:rsidRPr="00450BD0">
        <w:tab/>
      </w:r>
      <w:r>
        <w:t>Plane Intersection Postulate (Postulate 2.7)</w:t>
      </w:r>
    </w:p>
    <w:p w14:paraId="67270683" w14:textId="77777777" w:rsidR="00852CAF" w:rsidRDefault="00852CAF" w:rsidP="00852CAF">
      <w:pPr>
        <w:pStyle w:val="NumList1"/>
        <w:spacing w:after="160"/>
      </w:pPr>
      <w:r>
        <w:tab/>
      </w:r>
      <w:r>
        <w:tab/>
      </w:r>
    </w:p>
    <w:p w14:paraId="5F31C753" w14:textId="77777777" w:rsidR="00CD018E" w:rsidRDefault="00450BD0" w:rsidP="00450BD0">
      <w:pPr>
        <w:pStyle w:val="DirectionLine"/>
      </w:pPr>
      <w:r>
        <w:t>In Exercises 7 and 8, sketch a diagram of the description.</w:t>
      </w:r>
    </w:p>
    <w:p w14:paraId="13B89F09" w14:textId="77777777" w:rsidR="00450BD0" w:rsidRDefault="00450BD0" w:rsidP="00450BD0">
      <w:pPr>
        <w:pStyle w:val="NumList2"/>
      </w:pPr>
      <w:r>
        <w:tab/>
      </w:r>
      <w:r w:rsidRPr="00852CAF">
        <w:rPr>
          <w:rStyle w:val="ExerciseNumber"/>
        </w:rPr>
        <w:t>7.</w:t>
      </w:r>
      <w:r>
        <w:tab/>
      </w:r>
      <w:r w:rsidR="00B33E4E" w:rsidRPr="00450BD0">
        <w:rPr>
          <w:position w:val="-10"/>
        </w:rPr>
        <w:object w:dxaOrig="1579" w:dyaOrig="360" w14:anchorId="1355B584">
          <v:shape id="_x0000_i1027" type="#_x0000_t75" style="width:78.5pt;height:18.5pt" o:ole="">
            <v:imagedata r:id="rId33" o:title=""/>
          </v:shape>
          <o:OLEObject Type="Embed" ProgID="Equation.DSMT4" ShapeID="_x0000_i1027" DrawAspect="Content" ObjectID="_1630136661" r:id="rId34"/>
        </w:object>
      </w:r>
      <w:r>
        <w:t xml:space="preserve">at point </w:t>
      </w:r>
      <w:r w:rsidRPr="00450BD0">
        <w:rPr>
          <w:i/>
        </w:rPr>
        <w:t>R</w:t>
      </w:r>
      <w:r w:rsidR="00852CAF">
        <w:tab/>
      </w:r>
      <w:r w:rsidR="00852CAF" w:rsidRPr="00852CAF">
        <w:rPr>
          <w:rStyle w:val="ExerciseNumber"/>
        </w:rPr>
        <w:t>8.</w:t>
      </w:r>
      <w:r w:rsidR="00852CAF">
        <w:tab/>
      </w:r>
      <w:r w:rsidR="00852CAF" w:rsidRPr="00852CAF">
        <w:rPr>
          <w:position w:val="-4"/>
        </w:rPr>
        <w:object w:dxaOrig="360" w:dyaOrig="300" w14:anchorId="5A2148B7">
          <v:shape id="_x0000_i1028" type="#_x0000_t75" style="width:18.5pt;height:15pt" o:ole="">
            <v:imagedata r:id="rId35" o:title=""/>
          </v:shape>
          <o:OLEObject Type="Embed" ProgID="Equation.DSMT4" ShapeID="_x0000_i1028" DrawAspect="Content" ObjectID="_1630136662" r:id="rId36"/>
        </w:object>
      </w:r>
      <w:r w:rsidR="00852CAF">
        <w:t xml:space="preserve"> in plane </w:t>
      </w:r>
      <w:r w:rsidR="00852CAF" w:rsidRPr="00852CAF">
        <w:rPr>
          <w:i/>
        </w:rPr>
        <w:t>U</w:t>
      </w:r>
      <w:r w:rsidR="00852CAF">
        <w:t xml:space="preserve"> intersecting </w:t>
      </w:r>
      <w:r w:rsidR="00852CAF" w:rsidRPr="00852CAF">
        <w:rPr>
          <w:position w:val="-6"/>
        </w:rPr>
        <w:object w:dxaOrig="380" w:dyaOrig="320" w14:anchorId="49EF846C">
          <v:shape id="_x0000_i1029" type="#_x0000_t75" style="width:18.5pt;height:17pt" o:ole="">
            <v:imagedata r:id="rId37" o:title=""/>
          </v:shape>
          <o:OLEObject Type="Embed" ProgID="Equation.DSMT4" ShapeID="_x0000_i1029" DrawAspect="Content" ObjectID="_1630136663" r:id="rId38"/>
        </w:object>
      </w:r>
      <w:r w:rsidR="00852CAF">
        <w:t xml:space="preserve">at point </w:t>
      </w:r>
      <w:r w:rsidR="00852CAF" w:rsidRPr="00852CAF">
        <w:rPr>
          <w:i/>
        </w:rPr>
        <w:t>E</w:t>
      </w:r>
      <w:r w:rsidR="00852CAF">
        <w:t xml:space="preserve">, </w:t>
      </w:r>
      <w:r w:rsidR="00852CAF">
        <w:br/>
      </w:r>
      <w:r w:rsidR="00852CAF">
        <w:tab/>
      </w:r>
      <w:r w:rsidR="00852CAF">
        <w:tab/>
        <w:t xml:space="preserve">and point </w:t>
      </w:r>
      <w:r w:rsidR="00852CAF" w:rsidRPr="00852CAF">
        <w:rPr>
          <w:i/>
        </w:rPr>
        <w:t>C</w:t>
      </w:r>
      <w:r w:rsidR="00852CAF">
        <w:t xml:space="preserve"> not on plane </w:t>
      </w:r>
      <w:r w:rsidR="00852CAF" w:rsidRPr="00852CAF">
        <w:rPr>
          <w:i/>
        </w:rPr>
        <w:t>U</w:t>
      </w:r>
    </w:p>
    <w:p w14:paraId="2CB9D49E" w14:textId="77777777" w:rsidR="00852CAF" w:rsidRDefault="00852CAF" w:rsidP="003C484A">
      <w:pPr>
        <w:pStyle w:val="NumList2"/>
        <w:spacing w:after="160"/>
      </w:pPr>
    </w:p>
    <w:p w14:paraId="701E7BA6" w14:textId="77777777" w:rsidR="00852CAF" w:rsidRDefault="00852CAF" w:rsidP="003C484A">
      <w:pPr>
        <w:pStyle w:val="NumList2"/>
        <w:spacing w:after="160"/>
      </w:pPr>
    </w:p>
    <w:p w14:paraId="5C7A8FBB" w14:textId="77777777" w:rsidR="00852CAF" w:rsidRDefault="00852CAF" w:rsidP="003C484A">
      <w:pPr>
        <w:pStyle w:val="DirectionLine"/>
        <w:ind w:right="0"/>
      </w:pPr>
      <w:r>
        <w:t xml:space="preserve">In Exercises </w:t>
      </w:r>
      <w:r w:rsidRPr="00852CAF">
        <w:rPr>
          <w:spacing w:val="20"/>
        </w:rPr>
        <w:t>9</w:t>
      </w:r>
      <w:r>
        <w:t>–14, use the diagram to determine whether you can assume the statement.</w:t>
      </w:r>
    </w:p>
    <w:p w14:paraId="64E8DFA9" w14:textId="0D0BF14E" w:rsidR="00852CAF" w:rsidRDefault="00CB1672" w:rsidP="00852CAF">
      <w:pPr>
        <w:pStyle w:val="NumList1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A644CE9" wp14:editId="4437DCBE">
            <wp:simplePos x="0" y="0"/>
            <wp:positionH relativeFrom="column">
              <wp:posOffset>3723640</wp:posOffset>
            </wp:positionH>
            <wp:positionV relativeFrom="paragraph">
              <wp:posOffset>50800</wp:posOffset>
            </wp:positionV>
            <wp:extent cx="2339340" cy="2087879"/>
            <wp:effectExtent l="0" t="0" r="3810" b="8255"/>
            <wp:wrapNone/>
            <wp:docPr id="23" name="Picture 23" descr="TA: K:\BI-HighSchool\Geometry.01\Ancillaries\Production\Geometry SJ\art\ch 02\HSGeo_sj_0203_013.eps,6/19/2014 9:50:32 AM replaced: 6/29/2018 3:33:46 P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087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CAF" w:rsidRPr="00450BD0">
        <w:tab/>
      </w:r>
      <w:r w:rsidR="00852CAF">
        <w:rPr>
          <w:rStyle w:val="ExerciseNumber"/>
        </w:rPr>
        <w:t>9</w:t>
      </w:r>
      <w:r w:rsidR="00852CAF" w:rsidRPr="00450BD0">
        <w:rPr>
          <w:rStyle w:val="ExerciseNumber"/>
        </w:rPr>
        <w:t>.</w:t>
      </w:r>
      <w:r w:rsidR="00852CAF" w:rsidRPr="00450BD0">
        <w:tab/>
      </w:r>
      <w:r w:rsidR="00852CAF">
        <w:t>Plane</w:t>
      </w:r>
      <w:r w:rsidR="00C87155">
        <w:t>s</w:t>
      </w:r>
      <w:r w:rsidR="00852CAF">
        <w:t xml:space="preserve"> </w:t>
      </w:r>
      <w:r w:rsidR="00852CAF" w:rsidRPr="00852CAF">
        <w:rPr>
          <w:i/>
        </w:rPr>
        <w:t>A</w:t>
      </w:r>
      <w:r w:rsidR="00852CAF">
        <w:t xml:space="preserve"> and </w:t>
      </w:r>
      <w:r w:rsidR="00852CAF" w:rsidRPr="00852CAF">
        <w:rPr>
          <w:i/>
        </w:rPr>
        <w:t>B</w:t>
      </w:r>
      <w:r w:rsidR="00852CAF">
        <w:t xml:space="preserve"> intersect at </w:t>
      </w:r>
      <w:r w:rsidR="00852CAF" w:rsidRPr="00852CAF">
        <w:rPr>
          <w:position w:val="-6"/>
        </w:rPr>
        <w:object w:dxaOrig="400" w:dyaOrig="320" w14:anchorId="6890DF04">
          <v:shape id="_x0000_i1030" type="#_x0000_t75" style="width:20pt;height:17pt" o:ole="">
            <v:imagedata r:id="rId40" o:title=""/>
          </v:shape>
          <o:OLEObject Type="Embed" ProgID="Equation.DSMT4" ShapeID="_x0000_i1030" DrawAspect="Content" ObjectID="_1630136664" r:id="rId41"/>
        </w:object>
      </w:r>
    </w:p>
    <w:p w14:paraId="54D9315B" w14:textId="77777777" w:rsidR="00852CAF" w:rsidRDefault="00852CAF" w:rsidP="00852CAF">
      <w:pPr>
        <w:pStyle w:val="NumList1"/>
        <w:spacing w:after="160"/>
      </w:pPr>
      <w:r>
        <w:tab/>
      </w:r>
      <w:r>
        <w:tab/>
      </w:r>
    </w:p>
    <w:p w14:paraId="2B475D88" w14:textId="77777777" w:rsidR="00852CAF" w:rsidRDefault="00852CAF" w:rsidP="00852CAF">
      <w:pPr>
        <w:pStyle w:val="NumList1"/>
      </w:pPr>
      <w:r w:rsidRPr="00450BD0">
        <w:tab/>
      </w:r>
      <w:r>
        <w:rPr>
          <w:rStyle w:val="ExerciseNumber"/>
        </w:rPr>
        <w:t>10</w:t>
      </w:r>
      <w:r w:rsidRPr="00450BD0">
        <w:rPr>
          <w:rStyle w:val="ExerciseNumber"/>
        </w:rPr>
        <w:t>.</w:t>
      </w:r>
      <w:r w:rsidRPr="00450BD0">
        <w:tab/>
      </w:r>
      <w:r>
        <w:t xml:space="preserve">Points </w:t>
      </w:r>
      <w:r>
        <w:rPr>
          <w:i/>
        </w:rPr>
        <w:t>C</w:t>
      </w:r>
      <w:r>
        <w:t xml:space="preserve"> and </w:t>
      </w:r>
      <w:r>
        <w:rPr>
          <w:i/>
        </w:rPr>
        <w:t>D</w:t>
      </w:r>
      <w:r>
        <w:t xml:space="preserve"> are collinear.</w:t>
      </w:r>
    </w:p>
    <w:p w14:paraId="6BDBEC57" w14:textId="77777777" w:rsidR="00852CAF" w:rsidRDefault="00852CAF" w:rsidP="00852CAF">
      <w:pPr>
        <w:pStyle w:val="NumList1"/>
        <w:spacing w:after="160"/>
      </w:pPr>
      <w:r>
        <w:tab/>
      </w:r>
      <w:r>
        <w:tab/>
      </w:r>
    </w:p>
    <w:p w14:paraId="6F06BFD0" w14:textId="77777777" w:rsidR="00852CAF" w:rsidRDefault="00852CAF" w:rsidP="00852CAF">
      <w:pPr>
        <w:pStyle w:val="NumList1"/>
      </w:pPr>
      <w:r w:rsidRPr="00450BD0">
        <w:tab/>
      </w:r>
      <w:r>
        <w:rPr>
          <w:rStyle w:val="ExerciseNumber"/>
        </w:rPr>
        <w:t>11.</w:t>
      </w:r>
      <w:r w:rsidRPr="00450BD0">
        <w:tab/>
      </w:r>
      <w:r w:rsidRPr="00852CAF">
        <w:rPr>
          <w:position w:val="-10"/>
        </w:rPr>
        <w:object w:dxaOrig="2680" w:dyaOrig="360" w14:anchorId="18C88B80">
          <v:shape id="_x0000_i1031" type="#_x0000_t75" style="width:133pt;height:18.5pt" o:ole="">
            <v:imagedata r:id="rId42" o:title=""/>
          </v:shape>
          <o:OLEObject Type="Embed" ProgID="Equation.DSMT4" ShapeID="_x0000_i1031" DrawAspect="Content" ObjectID="_1630136665" r:id="rId43"/>
        </w:object>
      </w:r>
    </w:p>
    <w:p w14:paraId="70F9724A" w14:textId="77777777" w:rsidR="00852CAF" w:rsidRDefault="00852CAF" w:rsidP="00852CAF">
      <w:pPr>
        <w:pStyle w:val="NumList1"/>
        <w:spacing w:after="160"/>
      </w:pPr>
      <w:r>
        <w:tab/>
      </w:r>
      <w:r>
        <w:tab/>
      </w:r>
    </w:p>
    <w:p w14:paraId="2CA27818" w14:textId="77777777" w:rsidR="00852CAF" w:rsidRDefault="00852CAF" w:rsidP="00852CAF">
      <w:pPr>
        <w:pStyle w:val="NumList1"/>
      </w:pPr>
      <w:r w:rsidRPr="00450BD0">
        <w:tab/>
      </w:r>
      <w:r>
        <w:rPr>
          <w:rStyle w:val="ExerciseNumber"/>
        </w:rPr>
        <w:t>12</w:t>
      </w:r>
      <w:r w:rsidRPr="00450BD0">
        <w:rPr>
          <w:rStyle w:val="ExerciseNumber"/>
        </w:rPr>
        <w:t>.</w:t>
      </w:r>
      <w:r w:rsidRPr="00450BD0">
        <w:tab/>
      </w:r>
      <w:r w:rsidR="00BB6BED" w:rsidRPr="00852CAF">
        <w:rPr>
          <w:position w:val="-6"/>
        </w:rPr>
        <w:object w:dxaOrig="400" w:dyaOrig="320" w14:anchorId="609C6851">
          <v:shape id="_x0000_i1032" type="#_x0000_t75" style="width:20pt;height:17pt" o:ole="">
            <v:imagedata r:id="rId44" o:title=""/>
          </v:shape>
          <o:OLEObject Type="Embed" ProgID="Equation.DSMT4" ShapeID="_x0000_i1032" DrawAspect="Content" ObjectID="_1630136666" r:id="rId45"/>
        </w:object>
      </w:r>
      <w:r>
        <w:t xml:space="preserve"> is a bisector of </w:t>
      </w:r>
      <w:r w:rsidRPr="00852CAF">
        <w:rPr>
          <w:position w:val="-6"/>
        </w:rPr>
        <w:object w:dxaOrig="400" w:dyaOrig="320" w14:anchorId="6B5ADBD1">
          <v:shape id="_x0000_i1033" type="#_x0000_t75" style="width:20pt;height:17pt" o:ole="">
            <v:imagedata r:id="rId46" o:title=""/>
          </v:shape>
          <o:OLEObject Type="Embed" ProgID="Equation.DSMT4" ShapeID="_x0000_i1033" DrawAspect="Content" ObjectID="_1630136667" r:id="rId47"/>
        </w:object>
      </w:r>
      <w:r>
        <w:t xml:space="preserve">at point </w:t>
      </w:r>
      <w:r w:rsidRPr="00852CAF">
        <w:rPr>
          <w:i/>
        </w:rPr>
        <w:t>D</w:t>
      </w:r>
      <w:r>
        <w:t>.</w:t>
      </w:r>
    </w:p>
    <w:p w14:paraId="6FE60A41" w14:textId="77777777" w:rsidR="00852CAF" w:rsidRDefault="00852CAF" w:rsidP="00852CAF">
      <w:pPr>
        <w:pStyle w:val="NumList1"/>
        <w:spacing w:after="160"/>
      </w:pPr>
      <w:r>
        <w:tab/>
      </w:r>
      <w:r>
        <w:tab/>
      </w:r>
    </w:p>
    <w:p w14:paraId="67246223" w14:textId="77777777" w:rsidR="00852CAF" w:rsidRDefault="00852CAF" w:rsidP="00852CAF">
      <w:pPr>
        <w:pStyle w:val="NumList1"/>
      </w:pPr>
      <w:r w:rsidRPr="00450BD0">
        <w:tab/>
      </w:r>
      <w:r>
        <w:rPr>
          <w:rStyle w:val="ExerciseNumber"/>
        </w:rPr>
        <w:t>13</w:t>
      </w:r>
      <w:r w:rsidRPr="00450BD0">
        <w:rPr>
          <w:rStyle w:val="ExerciseNumber"/>
        </w:rPr>
        <w:t>.</w:t>
      </w:r>
      <w:r w:rsidRPr="00450BD0">
        <w:tab/>
      </w:r>
      <w:r w:rsidRPr="00852CAF">
        <w:rPr>
          <w:position w:val="-6"/>
        </w:rPr>
        <w:object w:dxaOrig="1020" w:dyaOrig="320" w14:anchorId="17AFCC73">
          <v:shape id="_x0000_i1034" type="#_x0000_t75" style="width:51pt;height:17pt" o:ole="">
            <v:imagedata r:id="rId48" o:title=""/>
          </v:shape>
          <o:OLEObject Type="Embed" ProgID="Equation.DSMT4" ShapeID="_x0000_i1034" DrawAspect="Content" ObjectID="_1630136668" r:id="rId49"/>
        </w:object>
      </w:r>
    </w:p>
    <w:p w14:paraId="79D5C2BC" w14:textId="77777777" w:rsidR="00852CAF" w:rsidRDefault="00852CAF" w:rsidP="00852CAF">
      <w:pPr>
        <w:pStyle w:val="NumList1"/>
        <w:spacing w:after="160"/>
      </w:pPr>
      <w:r>
        <w:tab/>
      </w:r>
      <w:r>
        <w:tab/>
      </w:r>
    </w:p>
    <w:p w14:paraId="189CA753" w14:textId="77777777" w:rsidR="00852CAF" w:rsidRPr="00450BD0" w:rsidRDefault="00852CAF" w:rsidP="00852CAF">
      <w:pPr>
        <w:pStyle w:val="NumList1"/>
      </w:pPr>
      <w:r w:rsidRPr="00450BD0">
        <w:tab/>
      </w:r>
      <w:r>
        <w:rPr>
          <w:rStyle w:val="ExerciseNumber"/>
        </w:rPr>
        <w:t>14</w:t>
      </w:r>
      <w:r w:rsidRPr="00450BD0">
        <w:rPr>
          <w:rStyle w:val="ExerciseNumber"/>
        </w:rPr>
        <w:t>.</w:t>
      </w:r>
      <w:r w:rsidRPr="00450BD0">
        <w:tab/>
      </w:r>
      <w:r w:rsidR="003C484A" w:rsidRPr="00852CAF">
        <w:rPr>
          <w:position w:val="-6"/>
        </w:rPr>
        <w:object w:dxaOrig="1700" w:dyaOrig="260" w14:anchorId="4E43246E">
          <v:shape id="_x0000_i1035" type="#_x0000_t75" style="width:85.5pt;height:13.5pt" o:ole="">
            <v:imagedata r:id="rId50" o:title=""/>
          </v:shape>
          <o:OLEObject Type="Embed" ProgID="Equation.DSMT4" ShapeID="_x0000_i1035" DrawAspect="Content" ObjectID="_1630136669" r:id="rId51"/>
        </w:object>
      </w:r>
      <w:r w:rsidR="003C484A">
        <w:t xml:space="preserve"> are complementary angles.</w:t>
      </w:r>
    </w:p>
    <w:sectPr w:rsidR="00852CAF" w:rsidRPr="00450BD0" w:rsidSect="003818B9">
      <w:footerReference w:type="even" r:id="rId52"/>
      <w:footerReference w:type="default" r:id="rId53"/>
      <w:pgSz w:w="12240" w:h="15840" w:code="1"/>
      <w:pgMar w:top="840" w:right="840" w:bottom="660" w:left="1860" w:header="720" w:footer="660" w:gutter="0"/>
      <w:pgNumType w:start="4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1D0BCE" w14:textId="77777777" w:rsidR="006553D5" w:rsidRDefault="006553D5">
      <w:r>
        <w:separator/>
      </w:r>
    </w:p>
    <w:p w14:paraId="065AB1C2" w14:textId="77777777" w:rsidR="006553D5" w:rsidRDefault="006553D5"/>
  </w:endnote>
  <w:endnote w:type="continuationSeparator" w:id="0">
    <w:p w14:paraId="3001CF58" w14:textId="77777777" w:rsidR="006553D5" w:rsidRDefault="006553D5">
      <w:r>
        <w:continuationSeparator/>
      </w:r>
    </w:p>
    <w:p w14:paraId="507C39F6" w14:textId="77777777" w:rsidR="006553D5" w:rsidRDefault="006553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T Extra">
    <w:altName w:val="MT Extra"/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DB3F1" w14:textId="27CBE982" w:rsidR="00136C07" w:rsidRDefault="00136C07" w:rsidP="00330C95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01C6">
      <w:rPr>
        <w:rStyle w:val="PageNumber"/>
        <w:noProof/>
      </w:rPr>
      <w:t>46</w:t>
    </w:r>
    <w:r>
      <w:rPr>
        <w:rStyle w:val="PageNumber"/>
      </w:rPr>
      <w:fldChar w:fldCharType="end"/>
    </w:r>
  </w:p>
  <w:p w14:paraId="4DFD1505" w14:textId="77777777" w:rsidR="00136C07" w:rsidRDefault="00136C07" w:rsidP="00435014">
    <w:pPr>
      <w:pStyle w:val="Footer"/>
      <w:tabs>
        <w:tab w:val="clear" w:pos="4320"/>
        <w:tab w:val="clear" w:pos="8640"/>
        <w:tab w:val="left" w:pos="600"/>
        <w:tab w:val="right" w:pos="9540"/>
      </w:tabs>
    </w:pPr>
    <w:r>
      <w:tab/>
    </w:r>
    <w:r w:rsidR="00287A32">
      <w:rPr>
        <w:b/>
        <w:szCs w:val="20"/>
      </w:rPr>
      <w:t>Geometry</w:t>
    </w:r>
    <w:r>
      <w:tab/>
    </w:r>
    <w:r w:rsidRPr="00B10111">
      <w:rPr>
        <w:rStyle w:val="Copyright"/>
      </w:rPr>
      <w:t xml:space="preserve">Copyright © </w:t>
    </w:r>
    <w:r w:rsidR="00C677A0" w:rsidRPr="00B10111">
      <w:rPr>
        <w:rStyle w:val="Copyright"/>
      </w:rPr>
      <w:t>Big Ideas Learning, LLC</w:t>
    </w:r>
  </w:p>
  <w:p w14:paraId="011C2CF3" w14:textId="77777777" w:rsidR="00136C07" w:rsidRPr="00E16B69" w:rsidRDefault="00136C07" w:rsidP="00435014">
    <w:pPr>
      <w:pStyle w:val="Footer"/>
      <w:tabs>
        <w:tab w:val="clear" w:pos="4320"/>
        <w:tab w:val="clear" w:pos="8640"/>
        <w:tab w:val="left" w:pos="600"/>
        <w:tab w:val="right" w:pos="9540"/>
      </w:tabs>
      <w:rPr>
        <w:szCs w:val="20"/>
      </w:rPr>
    </w:pPr>
    <w:r>
      <w:tab/>
    </w:r>
    <w:r w:rsidR="00B47F01">
      <w:rPr>
        <w:szCs w:val="20"/>
      </w:rPr>
      <w:t>Student</w:t>
    </w:r>
    <w:r w:rsidR="0041438A">
      <w:rPr>
        <w:szCs w:val="20"/>
      </w:rPr>
      <w:t xml:space="preserve"> Journal</w:t>
    </w:r>
    <w:r>
      <w:rPr>
        <w:szCs w:val="20"/>
      </w:rPr>
      <w:tab/>
    </w:r>
    <w:r w:rsidRPr="00B10111">
      <w:rPr>
        <w:rStyle w:val="Copyright"/>
      </w:rPr>
      <w:t>All rights reserved.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EF0CA" w14:textId="5E403378" w:rsidR="00136C07" w:rsidRPr="001369F8" w:rsidRDefault="00136C07" w:rsidP="00330C95">
    <w:pPr>
      <w:pStyle w:val="Footer"/>
      <w:framePr w:wrap="around" w:vAnchor="text" w:hAnchor="margin" w:xAlign="outside" w:y="1"/>
      <w:rPr>
        <w:rStyle w:val="PageNumber"/>
      </w:rPr>
    </w:pPr>
    <w:r w:rsidRPr="001369F8">
      <w:rPr>
        <w:rStyle w:val="PageNumber"/>
      </w:rPr>
      <w:fldChar w:fldCharType="begin"/>
    </w:r>
    <w:r w:rsidRPr="001369F8">
      <w:rPr>
        <w:rStyle w:val="PageNumber"/>
      </w:rPr>
      <w:instrText xml:space="preserve">PAGE  </w:instrText>
    </w:r>
    <w:r w:rsidRPr="001369F8">
      <w:rPr>
        <w:rStyle w:val="PageNumber"/>
      </w:rPr>
      <w:fldChar w:fldCharType="separate"/>
    </w:r>
    <w:r w:rsidR="00ED01C6">
      <w:rPr>
        <w:rStyle w:val="PageNumber"/>
        <w:noProof/>
      </w:rPr>
      <w:t>47</w:t>
    </w:r>
    <w:r w:rsidRPr="001369F8">
      <w:rPr>
        <w:rStyle w:val="PageNumber"/>
      </w:rPr>
      <w:fldChar w:fldCharType="end"/>
    </w:r>
  </w:p>
  <w:p w14:paraId="46785747" w14:textId="77777777" w:rsidR="00136C07" w:rsidRDefault="00136C07" w:rsidP="00B77D8F">
    <w:pPr>
      <w:pStyle w:val="Footer"/>
      <w:tabs>
        <w:tab w:val="clear" w:pos="4320"/>
        <w:tab w:val="clear" w:pos="8640"/>
        <w:tab w:val="right" w:pos="8820"/>
      </w:tabs>
      <w:ind w:right="360"/>
      <w:rPr>
        <w:b/>
      </w:rPr>
    </w:pPr>
    <w:r w:rsidRPr="00B10111">
      <w:rPr>
        <w:rStyle w:val="Copyright"/>
      </w:rPr>
      <w:t xml:space="preserve">Copyright © </w:t>
    </w:r>
    <w:r w:rsidR="00C677A0" w:rsidRPr="00B10111">
      <w:rPr>
        <w:rStyle w:val="Copyright"/>
      </w:rPr>
      <w:t>Big Ideas Learning, LLC</w:t>
    </w:r>
    <w:r>
      <w:tab/>
    </w:r>
    <w:r w:rsidR="00221973">
      <w:rPr>
        <w:b/>
      </w:rPr>
      <w:t>Geometry</w:t>
    </w:r>
  </w:p>
  <w:p w14:paraId="11B91184" w14:textId="77777777" w:rsidR="00136C07" w:rsidRPr="004067DF" w:rsidRDefault="00136C07" w:rsidP="00B77D8F">
    <w:pPr>
      <w:pStyle w:val="Footer"/>
      <w:tabs>
        <w:tab w:val="clear" w:pos="4320"/>
        <w:tab w:val="clear" w:pos="8640"/>
        <w:tab w:val="right" w:pos="8820"/>
      </w:tabs>
      <w:ind w:right="360"/>
    </w:pPr>
    <w:r w:rsidRPr="00B10111">
      <w:rPr>
        <w:rStyle w:val="Copyright"/>
      </w:rPr>
      <w:t>All rights reserved.</w:t>
    </w:r>
    <w:r>
      <w:tab/>
    </w:r>
    <w:r w:rsidR="00B47F01">
      <w:t>Student Journal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A10935" w14:textId="77777777" w:rsidR="006553D5" w:rsidRDefault="006553D5">
      <w:r>
        <w:separator/>
      </w:r>
    </w:p>
    <w:p w14:paraId="63EB2AEA" w14:textId="77777777" w:rsidR="006553D5" w:rsidRDefault="006553D5"/>
  </w:footnote>
  <w:footnote w:type="continuationSeparator" w:id="0">
    <w:p w14:paraId="04A5FC94" w14:textId="77777777" w:rsidR="006553D5" w:rsidRDefault="006553D5">
      <w:r>
        <w:continuationSeparator/>
      </w:r>
    </w:p>
    <w:p w14:paraId="6ED774A8" w14:textId="77777777" w:rsidR="006553D5" w:rsidRDefault="006553D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85E9F"/>
    <w:multiLevelType w:val="hybridMultilevel"/>
    <w:tmpl w:val="7A464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97AF0"/>
    <w:multiLevelType w:val="hybridMultilevel"/>
    <w:tmpl w:val="2DAA5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mirrorMargins/>
  <w:attachedTemplate r:id="rId1"/>
  <w:stylePaneFormatFilter w:val="1802" w:allStyles="0" w:customStyles="1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 style="mso-position-horizontal:right;mso-position-horizontal-relative:margin;mso-position-vertical-relative:margin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021"/>
    <w:rsid w:val="000029A3"/>
    <w:rsid w:val="000246C6"/>
    <w:rsid w:val="000724BE"/>
    <w:rsid w:val="00096927"/>
    <w:rsid w:val="000C5FA8"/>
    <w:rsid w:val="000D47C7"/>
    <w:rsid w:val="000F62AE"/>
    <w:rsid w:val="00103B50"/>
    <w:rsid w:val="0010566E"/>
    <w:rsid w:val="001369F8"/>
    <w:rsid w:val="00136C07"/>
    <w:rsid w:val="001721D1"/>
    <w:rsid w:val="001A342D"/>
    <w:rsid w:val="001E466B"/>
    <w:rsid w:val="001F7E0F"/>
    <w:rsid w:val="00221973"/>
    <w:rsid w:val="0022661A"/>
    <w:rsid w:val="00236737"/>
    <w:rsid w:val="00237F95"/>
    <w:rsid w:val="0024494F"/>
    <w:rsid w:val="00265467"/>
    <w:rsid w:val="002748C2"/>
    <w:rsid w:val="0028608A"/>
    <w:rsid w:val="00287A32"/>
    <w:rsid w:val="002A24E1"/>
    <w:rsid w:val="002B6A9C"/>
    <w:rsid w:val="002B7038"/>
    <w:rsid w:val="002B7D44"/>
    <w:rsid w:val="00307F11"/>
    <w:rsid w:val="003269B9"/>
    <w:rsid w:val="00330C95"/>
    <w:rsid w:val="003330DF"/>
    <w:rsid w:val="00344665"/>
    <w:rsid w:val="00347C00"/>
    <w:rsid w:val="00351087"/>
    <w:rsid w:val="00364D8E"/>
    <w:rsid w:val="00370561"/>
    <w:rsid w:val="003818B9"/>
    <w:rsid w:val="00395478"/>
    <w:rsid w:val="003C484A"/>
    <w:rsid w:val="003C7D6D"/>
    <w:rsid w:val="003D184F"/>
    <w:rsid w:val="003D70D8"/>
    <w:rsid w:val="003E0319"/>
    <w:rsid w:val="003E55F1"/>
    <w:rsid w:val="003E6622"/>
    <w:rsid w:val="003F54F1"/>
    <w:rsid w:val="004045D5"/>
    <w:rsid w:val="0041438A"/>
    <w:rsid w:val="00435014"/>
    <w:rsid w:val="00450BD0"/>
    <w:rsid w:val="004517CD"/>
    <w:rsid w:val="00471EE5"/>
    <w:rsid w:val="00475754"/>
    <w:rsid w:val="00493F29"/>
    <w:rsid w:val="004C0C66"/>
    <w:rsid w:val="004D30B7"/>
    <w:rsid w:val="004E3F2B"/>
    <w:rsid w:val="004F691A"/>
    <w:rsid w:val="00504500"/>
    <w:rsid w:val="00520354"/>
    <w:rsid w:val="005273FE"/>
    <w:rsid w:val="00533102"/>
    <w:rsid w:val="0054564A"/>
    <w:rsid w:val="0054656D"/>
    <w:rsid w:val="005563C3"/>
    <w:rsid w:val="005B160B"/>
    <w:rsid w:val="005B2959"/>
    <w:rsid w:val="005B382A"/>
    <w:rsid w:val="005E5326"/>
    <w:rsid w:val="00621150"/>
    <w:rsid w:val="00625D76"/>
    <w:rsid w:val="00631EBF"/>
    <w:rsid w:val="006341B2"/>
    <w:rsid w:val="00642759"/>
    <w:rsid w:val="006553D5"/>
    <w:rsid w:val="006623EB"/>
    <w:rsid w:val="006A1E18"/>
    <w:rsid w:val="006C0265"/>
    <w:rsid w:val="006D272F"/>
    <w:rsid w:val="006E470D"/>
    <w:rsid w:val="006E7CD9"/>
    <w:rsid w:val="00721A5C"/>
    <w:rsid w:val="00740C9B"/>
    <w:rsid w:val="007970EB"/>
    <w:rsid w:val="007B45D7"/>
    <w:rsid w:val="007B499D"/>
    <w:rsid w:val="007C6A7C"/>
    <w:rsid w:val="007D5240"/>
    <w:rsid w:val="0080688F"/>
    <w:rsid w:val="00810827"/>
    <w:rsid w:val="008201C4"/>
    <w:rsid w:val="00820702"/>
    <w:rsid w:val="00843AAF"/>
    <w:rsid w:val="00852CAF"/>
    <w:rsid w:val="00867D9B"/>
    <w:rsid w:val="00881A6E"/>
    <w:rsid w:val="00893443"/>
    <w:rsid w:val="008A57D3"/>
    <w:rsid w:val="008B4C32"/>
    <w:rsid w:val="008E2A7C"/>
    <w:rsid w:val="00905EF8"/>
    <w:rsid w:val="00935FAC"/>
    <w:rsid w:val="00951021"/>
    <w:rsid w:val="00967313"/>
    <w:rsid w:val="009725AE"/>
    <w:rsid w:val="00996E1E"/>
    <w:rsid w:val="00A0468E"/>
    <w:rsid w:val="00A13E6D"/>
    <w:rsid w:val="00A17D8B"/>
    <w:rsid w:val="00A210CF"/>
    <w:rsid w:val="00A242C9"/>
    <w:rsid w:val="00A25805"/>
    <w:rsid w:val="00A74E61"/>
    <w:rsid w:val="00B01887"/>
    <w:rsid w:val="00B10111"/>
    <w:rsid w:val="00B14F43"/>
    <w:rsid w:val="00B33E4E"/>
    <w:rsid w:val="00B47F01"/>
    <w:rsid w:val="00B51809"/>
    <w:rsid w:val="00B7637E"/>
    <w:rsid w:val="00B77D8F"/>
    <w:rsid w:val="00B93540"/>
    <w:rsid w:val="00B96D83"/>
    <w:rsid w:val="00BA64A9"/>
    <w:rsid w:val="00BB6BED"/>
    <w:rsid w:val="00BB7417"/>
    <w:rsid w:val="00BC3DFA"/>
    <w:rsid w:val="00BC6822"/>
    <w:rsid w:val="00BD1F5F"/>
    <w:rsid w:val="00C24AED"/>
    <w:rsid w:val="00C62938"/>
    <w:rsid w:val="00C677A0"/>
    <w:rsid w:val="00C87155"/>
    <w:rsid w:val="00CB1672"/>
    <w:rsid w:val="00CC5171"/>
    <w:rsid w:val="00CD018E"/>
    <w:rsid w:val="00D01135"/>
    <w:rsid w:val="00D11366"/>
    <w:rsid w:val="00D154A5"/>
    <w:rsid w:val="00D209F4"/>
    <w:rsid w:val="00D438EE"/>
    <w:rsid w:val="00D447B0"/>
    <w:rsid w:val="00D468D7"/>
    <w:rsid w:val="00D640F0"/>
    <w:rsid w:val="00D83825"/>
    <w:rsid w:val="00DB6444"/>
    <w:rsid w:val="00DC2BD9"/>
    <w:rsid w:val="00DD0CF9"/>
    <w:rsid w:val="00DD17CD"/>
    <w:rsid w:val="00DE3325"/>
    <w:rsid w:val="00DF0027"/>
    <w:rsid w:val="00E01B0C"/>
    <w:rsid w:val="00E05018"/>
    <w:rsid w:val="00E154B0"/>
    <w:rsid w:val="00E16B69"/>
    <w:rsid w:val="00E227D6"/>
    <w:rsid w:val="00E522FD"/>
    <w:rsid w:val="00E636A4"/>
    <w:rsid w:val="00ED01C6"/>
    <w:rsid w:val="00ED4382"/>
    <w:rsid w:val="00EE3DAC"/>
    <w:rsid w:val="00EE4FC4"/>
    <w:rsid w:val="00F04EDB"/>
    <w:rsid w:val="00F05FCB"/>
    <w:rsid w:val="00F12BE5"/>
    <w:rsid w:val="00F4686A"/>
    <w:rsid w:val="00F7342F"/>
    <w:rsid w:val="00FA3A76"/>
    <w:rsid w:val="00FD66CB"/>
    <w:rsid w:val="00FE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right;mso-position-horizontal-relative:margin;mso-position-vertical-relative:margin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,"/>
  <w14:docId w14:val="29A4FB1E"/>
  <w15:docId w15:val="{B4DD097B-4CF7-4C2A-B11F-5E1356005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91A"/>
    <w:pPr>
      <w:widowControl w:val="0"/>
      <w:spacing w:line="220" w:lineRule="atLeast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Text">
    <w:name w:val="BaseText"/>
    <w:rsid w:val="00B51809"/>
    <w:pPr>
      <w:widowControl w:val="0"/>
      <w:spacing w:after="200" w:line="280" w:lineRule="atLeast"/>
    </w:pPr>
    <w:rPr>
      <w:sz w:val="22"/>
      <w:szCs w:val="24"/>
    </w:rPr>
  </w:style>
  <w:style w:type="paragraph" w:styleId="Footer">
    <w:name w:val="footer"/>
    <w:basedOn w:val="Normal"/>
    <w:rsid w:val="0024494F"/>
    <w:pPr>
      <w:tabs>
        <w:tab w:val="center" w:pos="4320"/>
        <w:tab w:val="right" w:pos="8640"/>
      </w:tabs>
      <w:spacing w:line="240" w:lineRule="atLeast"/>
    </w:pPr>
    <w:rPr>
      <w:rFonts w:ascii="Arial" w:hAnsi="Arial"/>
      <w:sz w:val="20"/>
    </w:rPr>
  </w:style>
  <w:style w:type="character" w:styleId="PageNumber">
    <w:name w:val="page number"/>
    <w:basedOn w:val="DefaultParagraphFont"/>
    <w:semiHidden/>
    <w:rsid w:val="0024494F"/>
    <w:rPr>
      <w:rFonts w:ascii="Arial Black" w:hAnsi="Arial Black"/>
      <w:sz w:val="22"/>
    </w:rPr>
  </w:style>
  <w:style w:type="character" w:customStyle="1" w:styleId="Copyright">
    <w:name w:val="Copyright"/>
    <w:basedOn w:val="DefaultParagraphFont"/>
    <w:rsid w:val="0024494F"/>
    <w:rPr>
      <w:rFonts w:ascii="Arial" w:hAnsi="Arial"/>
      <w:sz w:val="16"/>
    </w:rPr>
  </w:style>
  <w:style w:type="paragraph" w:customStyle="1" w:styleId="DirectionLine">
    <w:name w:val="DirectionLine"/>
    <w:next w:val="BaseText"/>
    <w:rsid w:val="0024494F"/>
    <w:pPr>
      <w:widowControl w:val="0"/>
      <w:spacing w:before="120" w:after="120" w:line="280" w:lineRule="atLeast"/>
      <w:ind w:right="1680"/>
    </w:pPr>
    <w:rPr>
      <w:rFonts w:ascii="Arial" w:hAnsi="Arial"/>
      <w:b/>
      <w:szCs w:val="22"/>
    </w:rPr>
  </w:style>
  <w:style w:type="paragraph" w:styleId="Header">
    <w:name w:val="header"/>
    <w:basedOn w:val="Normal"/>
    <w:link w:val="HeaderChar"/>
    <w:semiHidden/>
    <w:rsid w:val="002449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24494F"/>
    <w:rPr>
      <w:sz w:val="24"/>
      <w:szCs w:val="24"/>
    </w:rPr>
  </w:style>
  <w:style w:type="character" w:customStyle="1" w:styleId="InlineHead">
    <w:name w:val="InlineHead"/>
    <w:basedOn w:val="DefaultParagraphFont"/>
    <w:uiPriority w:val="1"/>
    <w:qFormat/>
    <w:rsid w:val="0024494F"/>
    <w:rPr>
      <w:rFonts w:ascii="Arial" w:hAnsi="Arial"/>
      <w:b/>
      <w:sz w:val="20"/>
    </w:rPr>
  </w:style>
  <w:style w:type="paragraph" w:customStyle="1" w:styleId="NumList1">
    <w:name w:val="NumList1"/>
    <w:basedOn w:val="BaseText"/>
    <w:rsid w:val="0024494F"/>
    <w:pPr>
      <w:tabs>
        <w:tab w:val="decimal" w:pos="360"/>
        <w:tab w:val="left" w:pos="559"/>
      </w:tabs>
      <w:ind w:left="559" w:hanging="559"/>
    </w:pPr>
  </w:style>
  <w:style w:type="paragraph" w:customStyle="1" w:styleId="NumList2">
    <w:name w:val="NumList2"/>
    <w:basedOn w:val="NumList1"/>
    <w:rsid w:val="0024494F"/>
    <w:pPr>
      <w:tabs>
        <w:tab w:val="decimal" w:pos="4800"/>
        <w:tab w:val="left" w:pos="4999"/>
      </w:tabs>
    </w:pPr>
  </w:style>
  <w:style w:type="paragraph" w:customStyle="1" w:styleId="NumList3">
    <w:name w:val="NumList3"/>
    <w:basedOn w:val="NumList1"/>
    <w:rsid w:val="0024494F"/>
    <w:pPr>
      <w:tabs>
        <w:tab w:val="decimal" w:pos="3259"/>
        <w:tab w:val="left" w:pos="3461"/>
        <w:tab w:val="decimal" w:pos="6161"/>
        <w:tab w:val="left" w:pos="6360"/>
      </w:tabs>
    </w:pPr>
  </w:style>
  <w:style w:type="paragraph" w:customStyle="1" w:styleId="NumList4">
    <w:name w:val="NumList4"/>
    <w:basedOn w:val="NumList2"/>
    <w:rsid w:val="0024494F"/>
    <w:pPr>
      <w:tabs>
        <w:tab w:val="decimal" w:pos="2580"/>
        <w:tab w:val="left" w:pos="2779"/>
        <w:tab w:val="decimal" w:pos="7020"/>
        <w:tab w:val="left" w:pos="7219"/>
      </w:tabs>
    </w:pPr>
  </w:style>
  <w:style w:type="paragraph" w:customStyle="1" w:styleId="NotetakingwithVocabTitle">
    <w:name w:val="Notetaking with Vocab Title"/>
    <w:next w:val="Normal"/>
    <w:link w:val="NotetakingwithVocabTitleChar"/>
    <w:rsid w:val="0024494F"/>
    <w:pPr>
      <w:widowControl w:val="0"/>
      <w:tabs>
        <w:tab w:val="left" w:pos="120"/>
      </w:tabs>
      <w:spacing w:line="320" w:lineRule="atLeast"/>
    </w:pPr>
    <w:rPr>
      <w:rFonts w:ascii="Arial" w:hAnsi="Arial"/>
      <w:b/>
      <w:sz w:val="32"/>
      <w:szCs w:val="32"/>
    </w:rPr>
  </w:style>
  <w:style w:type="character" w:customStyle="1" w:styleId="NotetakingwithVocabTitleChar">
    <w:name w:val="Notetaking with Vocab Title Char"/>
    <w:basedOn w:val="DefaultParagraphFont"/>
    <w:link w:val="NotetakingwithVocabTitle"/>
    <w:rsid w:val="0024494F"/>
    <w:rPr>
      <w:rFonts w:ascii="Arial" w:hAnsi="Arial"/>
      <w:b/>
      <w:sz w:val="32"/>
      <w:szCs w:val="32"/>
    </w:rPr>
  </w:style>
  <w:style w:type="character" w:customStyle="1" w:styleId="ForUseWith">
    <w:name w:val="ForUseWith"/>
    <w:basedOn w:val="DefaultParagraphFont"/>
    <w:rsid w:val="00395478"/>
    <w:rPr>
      <w:rFonts w:ascii="Arial" w:hAnsi="Arial"/>
      <w:b/>
      <w:color w:val="auto"/>
      <w:sz w:val="20"/>
      <w:szCs w:val="20"/>
    </w:rPr>
  </w:style>
  <w:style w:type="paragraph" w:customStyle="1" w:styleId="SectionNumber">
    <w:name w:val="SectionNumber"/>
    <w:basedOn w:val="Normal"/>
    <w:rsid w:val="0024494F"/>
    <w:pPr>
      <w:spacing w:line="280" w:lineRule="atLeast"/>
      <w:jc w:val="center"/>
    </w:pPr>
    <w:rPr>
      <w:rFonts w:ascii="Arial" w:hAnsi="Arial"/>
      <w:b/>
      <w:color w:val="FFFFFF"/>
      <w:spacing w:val="20"/>
      <w:sz w:val="40"/>
    </w:rPr>
  </w:style>
  <w:style w:type="paragraph" w:customStyle="1" w:styleId="SubList1">
    <w:name w:val="SubList1"/>
    <w:basedOn w:val="BaseText"/>
    <w:rsid w:val="0024494F"/>
    <w:pPr>
      <w:tabs>
        <w:tab w:val="decimal" w:pos="679"/>
        <w:tab w:val="left" w:pos="881"/>
      </w:tabs>
      <w:ind w:left="881" w:hanging="881"/>
    </w:pPr>
  </w:style>
  <w:style w:type="paragraph" w:customStyle="1" w:styleId="SubList2">
    <w:name w:val="SubList2"/>
    <w:basedOn w:val="SubList1"/>
    <w:rsid w:val="0024494F"/>
    <w:pPr>
      <w:tabs>
        <w:tab w:val="decimal" w:pos="5119"/>
        <w:tab w:val="left" w:pos="5321"/>
      </w:tabs>
    </w:pPr>
  </w:style>
  <w:style w:type="paragraph" w:customStyle="1" w:styleId="SubList3">
    <w:name w:val="SubList3"/>
    <w:basedOn w:val="SubList1"/>
    <w:rsid w:val="0024494F"/>
    <w:pPr>
      <w:tabs>
        <w:tab w:val="decimal" w:pos="3571"/>
        <w:tab w:val="left" w:pos="3773"/>
        <w:tab w:val="decimal" w:pos="6480"/>
        <w:tab w:val="left" w:pos="6682"/>
      </w:tabs>
    </w:pPr>
  </w:style>
  <w:style w:type="paragraph" w:customStyle="1" w:styleId="SubList4">
    <w:name w:val="SubList4"/>
    <w:basedOn w:val="SubList2"/>
    <w:rsid w:val="0024494F"/>
    <w:pPr>
      <w:tabs>
        <w:tab w:val="decimal" w:pos="2899"/>
        <w:tab w:val="left" w:pos="3098"/>
        <w:tab w:val="decimal" w:pos="7339"/>
        <w:tab w:val="left" w:pos="7541"/>
      </w:tabs>
    </w:pPr>
  </w:style>
  <w:style w:type="paragraph" w:customStyle="1" w:styleId="TitleNumber">
    <w:name w:val="TitleNumber"/>
    <w:basedOn w:val="Normal"/>
    <w:rsid w:val="0024494F"/>
    <w:pPr>
      <w:spacing w:line="280" w:lineRule="atLeast"/>
      <w:jc w:val="center"/>
    </w:pPr>
    <w:rPr>
      <w:rFonts w:ascii="Arial" w:hAnsi="Arial"/>
      <w:b/>
      <w:color w:val="FFFFFF"/>
      <w:spacing w:val="20"/>
      <w:sz w:val="40"/>
    </w:rPr>
  </w:style>
  <w:style w:type="table" w:styleId="TableGrid">
    <w:name w:val="Table Grid"/>
    <w:basedOn w:val="TableNormal"/>
    <w:rsid w:val="00244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">
    <w:name w:val="TableHead"/>
    <w:basedOn w:val="Normal"/>
    <w:rsid w:val="0024494F"/>
    <w:pPr>
      <w:framePr w:hSpace="180" w:wrap="around" w:vAnchor="text" w:hAnchor="page" w:x="2401" w:y="42"/>
      <w:tabs>
        <w:tab w:val="left" w:pos="360"/>
      </w:tabs>
      <w:autoSpaceDE w:val="0"/>
      <w:autoSpaceDN w:val="0"/>
      <w:adjustRightInd w:val="0"/>
      <w:spacing w:before="60" w:after="60" w:line="240" w:lineRule="atLeast"/>
      <w:jc w:val="center"/>
    </w:pPr>
    <w:rPr>
      <w:rFonts w:ascii="Arial" w:hAnsi="Arial"/>
      <w:b/>
      <w:color w:val="000000"/>
      <w:sz w:val="20"/>
      <w:szCs w:val="20"/>
    </w:rPr>
  </w:style>
  <w:style w:type="paragraph" w:customStyle="1" w:styleId="NameDate">
    <w:name w:val="NameDate"/>
    <w:next w:val="Normal"/>
    <w:rsid w:val="0024494F"/>
    <w:pPr>
      <w:widowControl w:val="0"/>
      <w:tabs>
        <w:tab w:val="left" w:leader="underscore" w:pos="7680"/>
        <w:tab w:val="left" w:leader="underscore" w:pos="7800"/>
        <w:tab w:val="right" w:leader="underscore" w:pos="9540"/>
      </w:tabs>
      <w:spacing w:after="120" w:line="260" w:lineRule="atLeast"/>
    </w:pPr>
    <w:rPr>
      <w:rFonts w:ascii="Arial" w:hAnsi="Arial"/>
      <w:sz w:val="22"/>
      <w:szCs w:val="24"/>
    </w:rPr>
  </w:style>
  <w:style w:type="paragraph" w:customStyle="1" w:styleId="TableHeadLeft">
    <w:name w:val="TableHeadLeft"/>
    <w:basedOn w:val="TableHead"/>
    <w:rsid w:val="0024494F"/>
    <w:pPr>
      <w:framePr w:wrap="around"/>
      <w:jc w:val="left"/>
    </w:pPr>
  </w:style>
  <w:style w:type="paragraph" w:customStyle="1" w:styleId="TableText">
    <w:name w:val="TableText"/>
    <w:basedOn w:val="Normal"/>
    <w:rsid w:val="0024494F"/>
    <w:pPr>
      <w:framePr w:hSpace="180" w:wrap="around" w:vAnchor="text" w:hAnchor="page" w:x="2401" w:y="42"/>
      <w:tabs>
        <w:tab w:val="left" w:pos="360"/>
      </w:tabs>
      <w:autoSpaceDE w:val="0"/>
      <w:autoSpaceDN w:val="0"/>
      <w:adjustRightInd w:val="0"/>
      <w:spacing w:before="60" w:after="60" w:line="240" w:lineRule="atLeast"/>
      <w:jc w:val="center"/>
    </w:pPr>
    <w:rPr>
      <w:color w:val="000000"/>
      <w:sz w:val="22"/>
      <w:szCs w:val="22"/>
    </w:rPr>
  </w:style>
  <w:style w:type="paragraph" w:customStyle="1" w:styleId="TableTextLeft">
    <w:name w:val="TableTextLeft"/>
    <w:basedOn w:val="TableText"/>
    <w:rsid w:val="0024494F"/>
    <w:pPr>
      <w:framePr w:wrap="around"/>
      <w:jc w:val="left"/>
    </w:pPr>
  </w:style>
  <w:style w:type="character" w:customStyle="1" w:styleId="ExerciseNumber">
    <w:name w:val="ExerciseNumber"/>
    <w:basedOn w:val="DefaultParagraphFont"/>
    <w:rsid w:val="00D447B0"/>
    <w:rPr>
      <w:rFonts w:ascii="Arial" w:hAnsi="Arial"/>
      <w:b/>
      <w:sz w:val="20"/>
    </w:rPr>
  </w:style>
  <w:style w:type="paragraph" w:customStyle="1" w:styleId="CoreConcepts">
    <w:name w:val="Core Concepts"/>
    <w:next w:val="Normal"/>
    <w:rsid w:val="004F691A"/>
    <w:pPr>
      <w:spacing w:before="160" w:after="160" w:line="320" w:lineRule="atLeast"/>
    </w:pPr>
    <w:rPr>
      <w:rFonts w:ascii="Comic Sans MS" w:hAnsi="Comic Sans MS"/>
      <w:b/>
      <w:sz w:val="28"/>
      <w:szCs w:val="24"/>
    </w:rPr>
  </w:style>
  <w:style w:type="paragraph" w:customStyle="1" w:styleId="ArialBold12pt">
    <w:name w:val="Arial Bold 12 pt"/>
    <w:basedOn w:val="DirectionLine"/>
    <w:qFormat/>
    <w:rsid w:val="004F691A"/>
    <w:rPr>
      <w:sz w:val="24"/>
    </w:rPr>
  </w:style>
  <w:style w:type="paragraph" w:customStyle="1" w:styleId="ExtraPracticeHead">
    <w:name w:val="Extra Practice Head"/>
    <w:basedOn w:val="DirectionLine"/>
    <w:qFormat/>
    <w:rsid w:val="007970EB"/>
    <w:rPr>
      <w:sz w:val="28"/>
    </w:rPr>
  </w:style>
  <w:style w:type="paragraph" w:customStyle="1" w:styleId="TitleNumberSmall">
    <w:name w:val="TitleNumberSmall"/>
    <w:basedOn w:val="Normal"/>
    <w:rsid w:val="005B160B"/>
    <w:pPr>
      <w:spacing w:line="280" w:lineRule="atLeast"/>
      <w:jc w:val="center"/>
    </w:pPr>
    <w:rPr>
      <w:rFonts w:ascii="Arial" w:hAnsi="Arial"/>
      <w:b/>
      <w:color w:val="FFFFFF"/>
      <w:spacing w:val="20"/>
    </w:rPr>
  </w:style>
  <w:style w:type="paragraph" w:customStyle="1" w:styleId="TitleSmall">
    <w:name w:val="TitleSmall"/>
    <w:basedOn w:val="Normal"/>
    <w:rsid w:val="005B160B"/>
    <w:pPr>
      <w:tabs>
        <w:tab w:val="left" w:pos="120"/>
      </w:tabs>
      <w:spacing w:line="320" w:lineRule="atLeast"/>
    </w:pPr>
    <w:rPr>
      <w:rFonts w:ascii="Arial" w:hAnsi="Arial"/>
      <w:b/>
      <w:szCs w:val="32"/>
    </w:rPr>
  </w:style>
  <w:style w:type="character" w:customStyle="1" w:styleId="Continued">
    <w:name w:val="Continued"/>
    <w:basedOn w:val="DefaultParagraphFont"/>
    <w:rsid w:val="005B160B"/>
    <w:rPr>
      <w:rFonts w:ascii="Arial" w:hAnsi="Arial" w:cs="Arial" w:hint="default"/>
      <w:b/>
      <w:bCs w:val="0"/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5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2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image" Target="media/image20.png"/><Relationship Id="rId21" Type="http://schemas.openxmlformats.org/officeDocument/2006/relationships/image" Target="file:///K:\BI-HighSchool\Geometry.01\Ancillaries\Production\Geometry%20SJ\art\ch%2002\HSGeo_sj_0203_008.eps" TargetMode="External"/><Relationship Id="rId34" Type="http://schemas.openxmlformats.org/officeDocument/2006/relationships/oleObject" Target="embeddings/oleObject3.bin"/><Relationship Id="rId42" Type="http://schemas.openxmlformats.org/officeDocument/2006/relationships/image" Target="media/image22.wmf"/><Relationship Id="rId47" Type="http://schemas.openxmlformats.org/officeDocument/2006/relationships/oleObject" Target="embeddings/oleObject9.bin"/><Relationship Id="rId50" Type="http://schemas.openxmlformats.org/officeDocument/2006/relationships/image" Target="media/image26.wmf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file:///K:\BI-HighSchool\Geometry.01\Ancillaries\Production\Geometry%20SJ\art\ch%2002\HSGeo_sj_0203_010.eps" TargetMode="External"/><Relationship Id="rId11" Type="http://schemas.openxmlformats.org/officeDocument/2006/relationships/image" Target="media/image5.wmf"/><Relationship Id="rId24" Type="http://schemas.openxmlformats.org/officeDocument/2006/relationships/image" Target="media/image12.wmf"/><Relationship Id="rId32" Type="http://schemas.openxmlformats.org/officeDocument/2006/relationships/image" Target="media/image16.png"/><Relationship Id="rId37" Type="http://schemas.openxmlformats.org/officeDocument/2006/relationships/image" Target="media/image19.wmf"/><Relationship Id="rId40" Type="http://schemas.openxmlformats.org/officeDocument/2006/relationships/image" Target="media/image21.wmf"/><Relationship Id="rId45" Type="http://schemas.openxmlformats.org/officeDocument/2006/relationships/oleObject" Target="embeddings/oleObject8.bin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file:///K:\BI-HighSchool\Geometry.01\Ancillaries\Production\Geometry%20SJ\art\ch%2002\HSGeo_sj_0203_009.eps" TargetMode="External"/><Relationship Id="rId31" Type="http://schemas.openxmlformats.org/officeDocument/2006/relationships/image" Target="file:///K:\BI-HighSchool\Geometry.01\Ancillaries\Production\Geometry%20SJ\art\ch%2002\HSGeo_sj_0203_011.eps" TargetMode="External"/><Relationship Id="rId44" Type="http://schemas.openxmlformats.org/officeDocument/2006/relationships/image" Target="media/image23.wmf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image" Target="file:///K:\BI-HighSchool\Geometry.01\Ancillaries\Production\Geometry%20SJ\art\ch%2002\HSGeo_sj_0203_011.eps" TargetMode="External"/><Relationship Id="rId30" Type="http://schemas.openxmlformats.org/officeDocument/2006/relationships/image" Target="media/image15.wmf"/><Relationship Id="rId35" Type="http://schemas.openxmlformats.org/officeDocument/2006/relationships/image" Target="media/image18.wmf"/><Relationship Id="rId43" Type="http://schemas.openxmlformats.org/officeDocument/2006/relationships/oleObject" Target="embeddings/oleObject7.bin"/><Relationship Id="rId48" Type="http://schemas.openxmlformats.org/officeDocument/2006/relationships/image" Target="media/image25.wmf"/><Relationship Id="rId8" Type="http://schemas.openxmlformats.org/officeDocument/2006/relationships/image" Target="media/image2.png"/><Relationship Id="rId51" Type="http://schemas.openxmlformats.org/officeDocument/2006/relationships/oleObject" Target="embeddings/oleObject11.bin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file:///K:\BI-HighSchool\Geometry.01\Ancillaries\Production\Geometry%20SJ\art\ch%2002\HSGeo_sj_0203_008.eps" TargetMode="External"/><Relationship Id="rId25" Type="http://schemas.openxmlformats.org/officeDocument/2006/relationships/image" Target="file:///K:\BI-HighSchool\Geometry.01\Ancillaries\Production\Geometry%20SJ\art\ch%2002\HSGeo_sj_0203_010.eps" TargetMode="External"/><Relationship Id="rId33" Type="http://schemas.openxmlformats.org/officeDocument/2006/relationships/image" Target="media/image17.wmf"/><Relationship Id="rId38" Type="http://schemas.openxmlformats.org/officeDocument/2006/relationships/oleObject" Target="embeddings/oleObject5.bin"/><Relationship Id="rId46" Type="http://schemas.openxmlformats.org/officeDocument/2006/relationships/image" Target="media/image24.wmf"/><Relationship Id="rId20" Type="http://schemas.openxmlformats.org/officeDocument/2006/relationships/image" Target="media/image10.wmf"/><Relationship Id="rId41" Type="http://schemas.openxmlformats.org/officeDocument/2006/relationships/oleObject" Target="embeddings/oleObject6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file:///K:\BI-HighSchool\Geometry.01\Ancillaries\Production\Geometry%20SJ\art\ch%2002\HSGeo_sj_0203_009.eps" TargetMode="External"/><Relationship Id="rId28" Type="http://schemas.openxmlformats.org/officeDocument/2006/relationships/image" Target="media/image14.wmf"/><Relationship Id="rId36" Type="http://schemas.openxmlformats.org/officeDocument/2006/relationships/oleObject" Target="embeddings/oleObject4.bin"/><Relationship Id="rId49" Type="http://schemas.openxmlformats.org/officeDocument/2006/relationships/oleObject" Target="embeddings/oleObject10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olfe.TORUS.COM\Desktop\HIGH%20SCHOOL%20MATH%20INFO\NEW%20TEMPLATES\HSMath_NoteTakingVocab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HSMath_NoteTakingVocabTemplate</Template>
  <TotalTime>1</TotalTime>
  <Pages>3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Warm-Up</vt:lpstr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Warm-Up</dc:title>
  <dc:creator>Mary Wolfe</dc:creator>
  <cp:lastModifiedBy>Neil Marshall</cp:lastModifiedBy>
  <cp:revision>2</cp:revision>
  <cp:lastPrinted>2009-03-31T14:29:00Z</cp:lastPrinted>
  <dcterms:created xsi:type="dcterms:W3CDTF">2019-09-16T14:58:00Z</dcterms:created>
  <dcterms:modified xsi:type="dcterms:W3CDTF">2019-09-16T14:58:00Z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User1=Arial_x000d_
User2=Arial,BI_x000d_
MTExtra=MT Extra_x000d_
_x000d_
[Sizes]_x000d_
Full=11 pt_x000d_
</vt:lpwstr>
  </property>
  <property fmtid="{D5CDD505-2E9C-101B-9397-08002B2CF9AE}" pid="4" name="MTPreferences 1">
    <vt:lpwstr>Script=65 %_x000d_
ScriptScript=65 %_x000d_
Symbol=150 %_x000d_
SubSymbol=100 %_x000d_
User1=10 pt_x000d_
User2=10 pt_x000d_
SmallLargeIncr=1 pt_x000d_
_x000d_
[Spacing]_x000d_
LineSpacing=160 %_x000d_
MatrixRowSpacing=160 %_x000d_
MatrixColSpacing=100 %_x000d_
SuperscriptHeight=40 %_x000d_
SubscriptDepth=20 %_x000d_
SubSupGap=8 %_x000d_
LimHe</vt:lpwstr>
  </property>
  <property fmtid="{D5CDD505-2E9C-101B-9397-08002B2CF9AE}" pid="5" name="MTPreferences 2">
    <vt:lpwstr>ight=25 %_x000d_
LimDepth=100 %_x000d_
LimLineSpacing=100 %_x000d_
NumerHeight=35 %_x000d_
DenomDepth=100 %_x000d_
FractBarOver=8 %_x000d_
FractBarThick=5 %_x000d_
SubFractBarThick=3 %_x000d_
FractGap=8 %_x000d_
FenceOver=8 %_x000d_
OperSpacing=200 %_x000d_
NonOperSpacing=50 %_x000d_
CharWidth=0 %_x000d_
MinGap=8 %_x000d_
VertRadGap=17 %</vt:lpwstr>
  </property>
  <property fmtid="{D5CDD505-2E9C-101B-9397-08002B2CF9AE}" pid="6" name="MTPreferences 3">
    <vt:lpwstr>_x000d_
HorizRadGap=12 %_x000d_
RadWidth=140 %_x000d_
EmbellGap=15 %_x000d_
PrimeHeight=45 %_x000d_
BoxStrokeThick=5 %_x000d_
StikeThruThick=5 %_x000d_
MatrixLineThick=5 %_x000d_
RadStrokeThick=5 %_x000d_
HorizFenceGap=10 %_x000d_
_x000d_
</vt:lpwstr>
  </property>
  <property fmtid="{D5CDD505-2E9C-101B-9397-08002B2CF9AE}" pid="7" name="MTPreferenceSource">
    <vt:lpwstr>hs_anc.eqp</vt:lpwstr>
  </property>
</Properties>
</file>